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2E05D" w14:textId="1A4D1F31" w:rsidR="00517E98" w:rsidRDefault="004B3150" w:rsidP="004B3150">
      <w:pPr>
        <w:jc w:val="right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951BBF">
        <w:rPr>
          <w:rFonts w:asciiTheme="minorHAnsi" w:hAnsiTheme="minorHAnsi" w:cstheme="minorHAnsi"/>
          <w:sz w:val="18"/>
          <w:szCs w:val="18"/>
        </w:rPr>
        <w:t xml:space="preserve">Folio </w:t>
      </w:r>
      <w:r w:rsidR="00AA4FBA" w:rsidRPr="00951BBF">
        <w:rPr>
          <w:rFonts w:asciiTheme="minorHAnsi" w:hAnsiTheme="minorHAnsi" w:cstheme="minorHAnsi"/>
          <w:sz w:val="18"/>
          <w:szCs w:val="18"/>
        </w:rPr>
        <w:t>Asignado:</w:t>
      </w:r>
      <w:r w:rsidR="00AA4FBA">
        <w:rPr>
          <w:rFonts w:asciiTheme="minorHAnsi" w:hAnsiTheme="minorHAnsi" w:cstheme="minorHAnsi"/>
          <w:sz w:val="18"/>
          <w:szCs w:val="18"/>
        </w:rPr>
        <w:t xml:space="preserve"> _________</w:t>
      </w:r>
    </w:p>
    <w:p w14:paraId="731A4381" w14:textId="563981A3" w:rsidR="00FF4AFA" w:rsidRDefault="00FF4AFA" w:rsidP="00951BBF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772F2493" w14:textId="77777777" w:rsidR="00AA4FBA" w:rsidRDefault="00AA4FBA" w:rsidP="00951BBF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3461284" w14:textId="7B8507C8" w:rsidR="00B32C17" w:rsidRPr="00951BBF" w:rsidRDefault="00B32C17" w:rsidP="00AA4FBA">
      <w:pPr>
        <w:shd w:val="clear" w:color="auto" w:fill="D9D9D9" w:themeFill="background1" w:themeFillShade="D9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951BB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SOLICITUD DE SERVIDORES SOCIALES – ASIGNACIÓN INTERNA</w:t>
      </w:r>
    </w:p>
    <w:p w14:paraId="7241208D" w14:textId="77777777" w:rsidR="00B32C17" w:rsidRPr="00951BBF" w:rsidRDefault="00B32C17" w:rsidP="00AA4FBA">
      <w:pPr>
        <w:shd w:val="clear" w:color="auto" w:fill="D9D9D9" w:themeFill="background1" w:themeFillShade="D9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951BBF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Llenar una solicitud por cada programa de servicio social declarado</w:t>
      </w:r>
    </w:p>
    <w:tbl>
      <w:tblPr>
        <w:tblW w:w="14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5"/>
        <w:gridCol w:w="992"/>
        <w:gridCol w:w="142"/>
        <w:gridCol w:w="1281"/>
        <w:gridCol w:w="2406"/>
        <w:gridCol w:w="2411"/>
        <w:gridCol w:w="1129"/>
        <w:gridCol w:w="16"/>
        <w:gridCol w:w="1406"/>
        <w:gridCol w:w="2328"/>
      </w:tblGrid>
      <w:tr w:rsidR="00822805" w:rsidRPr="00951BBF" w14:paraId="431D1798" w14:textId="77777777" w:rsidTr="0009391A">
        <w:trPr>
          <w:trHeight w:val="589"/>
          <w:jc w:val="center"/>
        </w:trPr>
        <w:tc>
          <w:tcPr>
            <w:tcW w:w="3679" w:type="dxa"/>
            <w:gridSpan w:val="3"/>
            <w:vAlign w:val="center"/>
          </w:tcPr>
          <w:p w14:paraId="7147B5B8" w14:textId="77777777" w:rsidR="00822805" w:rsidRPr="00951BBF" w:rsidRDefault="00822805" w:rsidP="0082280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Nombre de la Unidad Administrativa (Departamento/División/Centro/Subdirección):</w:t>
            </w:r>
          </w:p>
        </w:tc>
        <w:tc>
          <w:tcPr>
            <w:tcW w:w="3687" w:type="dxa"/>
            <w:gridSpan w:val="2"/>
            <w:vAlign w:val="center"/>
          </w:tcPr>
          <w:p w14:paraId="2943B027" w14:textId="44B68352" w:rsidR="00822805" w:rsidRPr="00951BBF" w:rsidRDefault="00822805" w:rsidP="0082280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90" w:type="dxa"/>
            <w:gridSpan w:val="5"/>
            <w:vAlign w:val="center"/>
          </w:tcPr>
          <w:p w14:paraId="24C98B15" w14:textId="017E7E5B" w:rsidR="00822805" w:rsidRPr="00951BBF" w:rsidRDefault="00822805" w:rsidP="0082280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Requiere que los servidores sociales sean necesariamente alumnos del </w:t>
            </w:r>
            <w:proofErr w:type="spellStart"/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IT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ES</w:t>
            </w:r>
            <w:proofErr w:type="spellEnd"/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SI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 NO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_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___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_ </w:t>
            </w:r>
          </w:p>
          <w:p w14:paraId="2E13A7E7" w14:textId="512376F4" w:rsidR="00822805" w:rsidRPr="00951BBF" w:rsidRDefault="00822805" w:rsidP="0082280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Si pueden ser de otra institución indique: Cantidad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__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___ Carrera o perfil: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_________</w:t>
            </w:r>
          </w:p>
        </w:tc>
      </w:tr>
      <w:tr w:rsidR="00822805" w:rsidRPr="00951BBF" w14:paraId="2332A98C" w14:textId="77777777" w:rsidTr="0009391A">
        <w:trPr>
          <w:jc w:val="center"/>
        </w:trPr>
        <w:tc>
          <w:tcPr>
            <w:tcW w:w="3679" w:type="dxa"/>
            <w:gridSpan w:val="3"/>
          </w:tcPr>
          <w:p w14:paraId="424EC291" w14:textId="7430A5AE" w:rsidR="00822805" w:rsidRPr="00951BBF" w:rsidRDefault="00822805" w:rsidP="006A3CC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Nombre del responsable de la Unidad Administrativa (Jefe de Depto./Jefe de División/Jefe de Centro/Subdirector):</w:t>
            </w:r>
          </w:p>
        </w:tc>
        <w:tc>
          <w:tcPr>
            <w:tcW w:w="3687" w:type="dxa"/>
            <w:gridSpan w:val="2"/>
            <w:vAlign w:val="center"/>
          </w:tcPr>
          <w:p w14:paraId="14206F7D" w14:textId="3AC5D6E8" w:rsidR="00822805" w:rsidRPr="00951BBF" w:rsidRDefault="00822805" w:rsidP="0082280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0" w:type="dxa"/>
            <w:gridSpan w:val="2"/>
            <w:vAlign w:val="center"/>
          </w:tcPr>
          <w:p w14:paraId="3B45FBCB" w14:textId="733F2048" w:rsidR="00822805" w:rsidRPr="00951BBF" w:rsidRDefault="00822805" w:rsidP="00881F7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Correo electrónico del responsable de la Unidad Administrativa:</w:t>
            </w:r>
          </w:p>
        </w:tc>
        <w:tc>
          <w:tcPr>
            <w:tcW w:w="3750" w:type="dxa"/>
            <w:gridSpan w:val="3"/>
            <w:vAlign w:val="center"/>
          </w:tcPr>
          <w:p w14:paraId="31BC631A" w14:textId="58BDD35D" w:rsidR="00822805" w:rsidRPr="00951BBF" w:rsidRDefault="00822805" w:rsidP="00AE7CE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822805" w:rsidRPr="00951BBF" w14:paraId="74078B1D" w14:textId="77777777" w:rsidTr="0009391A">
        <w:trPr>
          <w:trHeight w:val="450"/>
          <w:jc w:val="center"/>
        </w:trPr>
        <w:tc>
          <w:tcPr>
            <w:tcW w:w="3679" w:type="dxa"/>
            <w:gridSpan w:val="3"/>
            <w:vAlign w:val="center"/>
          </w:tcPr>
          <w:p w14:paraId="6663E590" w14:textId="12938AE7" w:rsidR="00822805" w:rsidRPr="00951BBF" w:rsidRDefault="00822805" w:rsidP="0082280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Nombre del responsable directo del programa:</w:t>
            </w:r>
          </w:p>
        </w:tc>
        <w:tc>
          <w:tcPr>
            <w:tcW w:w="3687" w:type="dxa"/>
            <w:gridSpan w:val="2"/>
            <w:vAlign w:val="center"/>
          </w:tcPr>
          <w:p w14:paraId="1E11908F" w14:textId="60A2B086" w:rsidR="00822805" w:rsidRPr="00951BBF" w:rsidRDefault="00822805" w:rsidP="0082280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0" w:type="dxa"/>
            <w:gridSpan w:val="2"/>
            <w:vAlign w:val="center"/>
          </w:tcPr>
          <w:p w14:paraId="71757779" w14:textId="45A3BF4D" w:rsidR="00822805" w:rsidRPr="00951BBF" w:rsidRDefault="00822805" w:rsidP="00881F7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Correo electrónico del responsable directo:</w:t>
            </w:r>
          </w:p>
        </w:tc>
        <w:tc>
          <w:tcPr>
            <w:tcW w:w="3750" w:type="dxa"/>
            <w:gridSpan w:val="3"/>
          </w:tcPr>
          <w:p w14:paraId="0BE1E47F" w14:textId="5D0D2F0D" w:rsidR="00822805" w:rsidRPr="00951BBF" w:rsidRDefault="00822805" w:rsidP="006A3CC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B32C17" w:rsidRPr="00951BBF" w14:paraId="770FA53D" w14:textId="77777777" w:rsidTr="00881F74">
        <w:trPr>
          <w:trHeight w:val="624"/>
          <w:jc w:val="center"/>
        </w:trPr>
        <w:tc>
          <w:tcPr>
            <w:tcW w:w="14656" w:type="dxa"/>
            <w:gridSpan w:val="10"/>
            <w:vAlign w:val="center"/>
          </w:tcPr>
          <w:p w14:paraId="6070D377" w14:textId="4C5F8778" w:rsidR="00B32C17" w:rsidRPr="00951BBF" w:rsidRDefault="00B32C17" w:rsidP="00881F7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Indique el cargo del responsable directo del programa:</w:t>
            </w:r>
          </w:p>
          <w:p w14:paraId="636D66DA" w14:textId="41BB295C" w:rsidR="00B32C17" w:rsidRPr="00951BBF" w:rsidRDefault="00B32C17" w:rsidP="00881F7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Jefe de Oficina </w:t>
            </w:r>
            <w:r w:rsidR="00881F74">
              <w:rPr>
                <w:rFonts w:asciiTheme="minorHAnsi" w:hAnsiTheme="minorHAnsi" w:cstheme="minorHAnsi"/>
                <w:sz w:val="18"/>
                <w:szCs w:val="18"/>
              </w:rPr>
              <w:t>__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___ Jefe de Proyecto </w:t>
            </w:r>
            <w:r w:rsidR="00881F74">
              <w:rPr>
                <w:rFonts w:asciiTheme="minorHAnsi" w:hAnsiTheme="minorHAnsi" w:cstheme="minorHAnsi"/>
                <w:sz w:val="18"/>
                <w:szCs w:val="18"/>
              </w:rPr>
              <w:t>__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___ Coordinador </w:t>
            </w:r>
            <w:r w:rsidR="00881F74">
              <w:rPr>
                <w:rFonts w:asciiTheme="minorHAnsi" w:hAnsiTheme="minorHAnsi" w:cstheme="minorHAnsi"/>
                <w:sz w:val="18"/>
                <w:szCs w:val="18"/>
              </w:rPr>
              <w:t>__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___</w:t>
            </w:r>
            <w:r w:rsidR="0008037E">
              <w:rPr>
                <w:rFonts w:asciiTheme="minorHAnsi" w:hAnsiTheme="minorHAnsi" w:cstheme="minorHAnsi"/>
                <w:sz w:val="18"/>
                <w:szCs w:val="18"/>
              </w:rPr>
              <w:t xml:space="preserve"> Presidente Academia </w:t>
            </w:r>
            <w:r w:rsidR="00881F74">
              <w:rPr>
                <w:rFonts w:asciiTheme="minorHAnsi" w:hAnsiTheme="minorHAnsi" w:cstheme="minorHAnsi"/>
                <w:sz w:val="18"/>
                <w:szCs w:val="18"/>
              </w:rPr>
              <w:t>__</w:t>
            </w:r>
            <w:r w:rsidR="0008037E">
              <w:rPr>
                <w:rFonts w:asciiTheme="minorHAnsi" w:hAnsiTheme="minorHAnsi" w:cstheme="minorHAnsi"/>
                <w:sz w:val="18"/>
                <w:szCs w:val="18"/>
              </w:rPr>
              <w:t>___ Secretario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 Academia </w:t>
            </w:r>
            <w:r w:rsidR="00881F74">
              <w:rPr>
                <w:rFonts w:asciiTheme="minorHAnsi" w:hAnsiTheme="minorHAnsi" w:cstheme="minorHAnsi"/>
                <w:sz w:val="18"/>
                <w:szCs w:val="18"/>
              </w:rPr>
              <w:t>__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___ Profesor __</w:t>
            </w:r>
            <w:r w:rsidR="00881F74">
              <w:rPr>
                <w:rFonts w:asciiTheme="minorHAnsi" w:hAnsiTheme="minorHAnsi" w:cstheme="minorHAnsi"/>
                <w:sz w:val="18"/>
                <w:szCs w:val="18"/>
              </w:rPr>
              <w:t>__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_ Investigador </w:t>
            </w:r>
            <w:r w:rsidR="00881F74">
              <w:rPr>
                <w:rFonts w:asciiTheme="minorHAnsi" w:hAnsiTheme="minorHAnsi" w:cstheme="minorHAnsi"/>
                <w:sz w:val="18"/>
                <w:szCs w:val="18"/>
              </w:rPr>
              <w:t>___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___ Otro (especifique</w:t>
            </w:r>
            <w:r w:rsidR="0009391A" w:rsidRPr="00951BBF">
              <w:rPr>
                <w:rFonts w:asciiTheme="minorHAnsi" w:hAnsiTheme="minorHAnsi" w:cstheme="minorHAnsi"/>
                <w:sz w:val="18"/>
                <w:szCs w:val="18"/>
              </w:rPr>
              <w:t>):</w:t>
            </w:r>
            <w:r w:rsidR="0009391A">
              <w:rPr>
                <w:rFonts w:asciiTheme="minorHAnsi" w:hAnsiTheme="minorHAnsi" w:cstheme="minorHAnsi"/>
                <w:sz w:val="18"/>
                <w:szCs w:val="18"/>
              </w:rPr>
              <w:t xml:space="preserve"> _</w:t>
            </w:r>
            <w:r w:rsidR="00881F74">
              <w:rPr>
                <w:rFonts w:asciiTheme="minorHAnsi" w:hAnsiTheme="minorHAnsi" w:cstheme="minorHAnsi"/>
                <w:sz w:val="18"/>
                <w:szCs w:val="18"/>
              </w:rPr>
              <w:t>_____</w:t>
            </w:r>
          </w:p>
        </w:tc>
      </w:tr>
      <w:tr w:rsidR="00881F74" w:rsidRPr="00951BBF" w14:paraId="5ECFF106" w14:textId="77777777" w:rsidTr="00F64722">
        <w:trPr>
          <w:trHeight w:val="1167"/>
          <w:jc w:val="center"/>
        </w:trPr>
        <w:tc>
          <w:tcPr>
            <w:tcW w:w="3679" w:type="dxa"/>
            <w:gridSpan w:val="3"/>
            <w:vAlign w:val="center"/>
          </w:tcPr>
          <w:p w14:paraId="35CB69D7" w14:textId="2226F3FC" w:rsidR="00881F74" w:rsidRPr="00951BBF" w:rsidRDefault="00881F74" w:rsidP="00881F7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Nombre del Programa:</w:t>
            </w:r>
          </w:p>
        </w:tc>
        <w:tc>
          <w:tcPr>
            <w:tcW w:w="3687" w:type="dxa"/>
            <w:gridSpan w:val="2"/>
            <w:vAlign w:val="center"/>
          </w:tcPr>
          <w:p w14:paraId="5E2A2772" w14:textId="57A8330C" w:rsidR="00881F74" w:rsidRPr="00951BBF" w:rsidRDefault="00881F74" w:rsidP="00881F7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90" w:type="dxa"/>
            <w:gridSpan w:val="5"/>
            <w:vAlign w:val="center"/>
          </w:tcPr>
          <w:p w14:paraId="7C3D82CD" w14:textId="65211DD1" w:rsidR="00881F74" w:rsidRPr="00951BBF" w:rsidRDefault="00881F74" w:rsidP="00881F7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Objetivo: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3C3B4F" w:rsidRPr="00951BBF" w14:paraId="07D2CA65" w14:textId="77777777" w:rsidTr="0009391A">
        <w:trPr>
          <w:trHeight w:val="443"/>
          <w:jc w:val="center"/>
        </w:trPr>
        <w:tc>
          <w:tcPr>
            <w:tcW w:w="7366" w:type="dxa"/>
            <w:gridSpan w:val="5"/>
            <w:vAlign w:val="center"/>
          </w:tcPr>
          <w:p w14:paraId="434C95FB" w14:textId="504AA530" w:rsidR="003C3B4F" w:rsidRPr="00951BBF" w:rsidRDefault="003C3B4F" w:rsidP="00AE7CE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Meta del POA a la que contribuye el programa:</w:t>
            </w:r>
            <w:r w:rsidR="00951BB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290" w:type="dxa"/>
            <w:gridSpan w:val="5"/>
            <w:vMerge w:val="restart"/>
            <w:vAlign w:val="center"/>
          </w:tcPr>
          <w:p w14:paraId="0683C2BF" w14:textId="379F3EF5" w:rsidR="003C3B4F" w:rsidRPr="00951BBF" w:rsidRDefault="003C3B4F" w:rsidP="00881F7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Impacto Social:</w:t>
            </w:r>
            <w:bookmarkStart w:id="0" w:name="_GoBack"/>
            <w:bookmarkEnd w:id="0"/>
          </w:p>
        </w:tc>
      </w:tr>
      <w:tr w:rsidR="003C3B4F" w:rsidRPr="00951BBF" w14:paraId="76A88D39" w14:textId="77777777" w:rsidTr="00F64722">
        <w:trPr>
          <w:trHeight w:val="808"/>
          <w:jc w:val="center"/>
        </w:trPr>
        <w:tc>
          <w:tcPr>
            <w:tcW w:w="7366" w:type="dxa"/>
            <w:gridSpan w:val="5"/>
            <w:vAlign w:val="center"/>
          </w:tcPr>
          <w:p w14:paraId="3CAB303A" w14:textId="4A008C63" w:rsidR="003C3B4F" w:rsidRPr="00951BBF" w:rsidRDefault="003C3B4F" w:rsidP="00881F7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Número de beneficiarios: </w:t>
            </w:r>
            <w:r w:rsidR="0009391A" w:rsidRPr="00951BBF">
              <w:rPr>
                <w:rFonts w:asciiTheme="minorHAnsi" w:hAnsiTheme="minorHAnsi" w:cstheme="minorHAnsi"/>
                <w:sz w:val="18"/>
                <w:szCs w:val="18"/>
              </w:rPr>
              <w:t>Directos: 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____ </w:t>
            </w:r>
            <w:r w:rsidR="0009391A" w:rsidRPr="00951BBF">
              <w:rPr>
                <w:rFonts w:asciiTheme="minorHAnsi" w:hAnsiTheme="minorHAnsi" w:cstheme="minorHAnsi"/>
                <w:sz w:val="18"/>
                <w:szCs w:val="18"/>
              </w:rPr>
              <w:t>Indirectos</w:t>
            </w:r>
            <w:r w:rsidR="0009391A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="0009391A" w:rsidRPr="00951BBF">
              <w:rPr>
                <w:rFonts w:asciiTheme="minorHAnsi" w:hAnsiTheme="minorHAnsi" w:cstheme="minorHAnsi"/>
                <w:sz w:val="18"/>
                <w:szCs w:val="18"/>
              </w:rPr>
              <w:t xml:space="preserve"> _</w:t>
            </w: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_____</w:t>
            </w:r>
          </w:p>
        </w:tc>
        <w:tc>
          <w:tcPr>
            <w:tcW w:w="7290" w:type="dxa"/>
            <w:gridSpan w:val="5"/>
            <w:vMerge/>
          </w:tcPr>
          <w:p w14:paraId="0E65E901" w14:textId="77777777" w:rsidR="003C3B4F" w:rsidRPr="00951BBF" w:rsidRDefault="003C3B4F" w:rsidP="006A3CC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9391A" w:rsidRPr="00951BBF" w14:paraId="1C67BB6B" w14:textId="77777777" w:rsidTr="0009391A">
        <w:trPr>
          <w:jc w:val="center"/>
        </w:trPr>
        <w:tc>
          <w:tcPr>
            <w:tcW w:w="2545" w:type="dxa"/>
            <w:vAlign w:val="center"/>
          </w:tcPr>
          <w:p w14:paraId="0365D3A9" w14:textId="212EBB39" w:rsidR="0009391A" w:rsidRPr="00951BBF" w:rsidRDefault="0009391A" w:rsidP="0009391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Fecha de llenado de la solicitud (</w:t>
            </w:r>
            <w:proofErr w:type="spellStart"/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DD</w:t>
            </w:r>
            <w:proofErr w:type="spellEnd"/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/MM/AA):</w:t>
            </w:r>
          </w:p>
        </w:tc>
        <w:tc>
          <w:tcPr>
            <w:tcW w:w="2415" w:type="dxa"/>
            <w:gridSpan w:val="3"/>
          </w:tcPr>
          <w:p w14:paraId="3B3EB6F3" w14:textId="0A582BAE" w:rsidR="0009391A" w:rsidRPr="00951BBF" w:rsidRDefault="00FA68FD" w:rsidP="00FA68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2170"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  <w:t>14/09/2021</w:t>
            </w:r>
          </w:p>
        </w:tc>
        <w:tc>
          <w:tcPr>
            <w:tcW w:w="2406" w:type="dxa"/>
            <w:vAlign w:val="center"/>
          </w:tcPr>
          <w:p w14:paraId="2905E51F" w14:textId="3C347901" w:rsidR="0009391A" w:rsidRPr="00951BBF" w:rsidRDefault="0009391A" w:rsidP="0009391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Fecha de inicio del programa (</w:t>
            </w:r>
            <w:proofErr w:type="spellStart"/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DD</w:t>
            </w:r>
            <w:proofErr w:type="spellEnd"/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/MM/AA):</w:t>
            </w:r>
          </w:p>
        </w:tc>
        <w:tc>
          <w:tcPr>
            <w:tcW w:w="2411" w:type="dxa"/>
          </w:tcPr>
          <w:p w14:paraId="63069478" w14:textId="739071F9" w:rsidR="0009391A" w:rsidRPr="00951BBF" w:rsidRDefault="00FA68FD" w:rsidP="006A3CC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2170"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  <w:t>14/09/2021</w:t>
            </w:r>
          </w:p>
        </w:tc>
        <w:tc>
          <w:tcPr>
            <w:tcW w:w="2551" w:type="dxa"/>
            <w:gridSpan w:val="3"/>
            <w:vAlign w:val="center"/>
          </w:tcPr>
          <w:p w14:paraId="0830454F" w14:textId="3BCFA739" w:rsidR="0009391A" w:rsidRPr="00951BBF" w:rsidRDefault="0009391A" w:rsidP="0009391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Fecha de término del programa (</w:t>
            </w:r>
            <w:proofErr w:type="spellStart"/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DD</w:t>
            </w:r>
            <w:proofErr w:type="spellEnd"/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/MM/AA):</w:t>
            </w:r>
          </w:p>
        </w:tc>
        <w:tc>
          <w:tcPr>
            <w:tcW w:w="2328" w:type="dxa"/>
          </w:tcPr>
          <w:p w14:paraId="14F1D43C" w14:textId="07714D67" w:rsidR="0009391A" w:rsidRPr="00951BBF" w:rsidRDefault="00FA68FD" w:rsidP="006A3CC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D62170"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  <w:t>14/03/2022</w:t>
            </w:r>
          </w:p>
        </w:tc>
      </w:tr>
      <w:tr w:rsidR="003C3B4F" w:rsidRPr="00951BBF" w14:paraId="6D4B50AB" w14:textId="77777777" w:rsidTr="0009391A">
        <w:trPr>
          <w:jc w:val="center"/>
        </w:trPr>
        <w:tc>
          <w:tcPr>
            <w:tcW w:w="3537" w:type="dxa"/>
            <w:gridSpan w:val="2"/>
          </w:tcPr>
          <w:p w14:paraId="528DC57F" w14:textId="1469D909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Solicitante</w:t>
            </w:r>
          </w:p>
          <w:p w14:paraId="23DE79DF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8F62699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33731C" w14:textId="6AE9AAD4" w:rsidR="003C3B4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7D49762" w14:textId="77777777" w:rsidR="00AA4FBA" w:rsidRPr="00951BBF" w:rsidRDefault="00AA4FBA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ED39D22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Nombre y firma</w:t>
            </w:r>
          </w:p>
          <w:p w14:paraId="174028C0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Responsable de la Unidad Administrativa</w:t>
            </w:r>
          </w:p>
        </w:tc>
        <w:tc>
          <w:tcPr>
            <w:tcW w:w="3829" w:type="dxa"/>
            <w:gridSpan w:val="3"/>
          </w:tcPr>
          <w:p w14:paraId="136809EC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Persona Designada o Comisionada</w:t>
            </w:r>
          </w:p>
          <w:p w14:paraId="195150BE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9350BA" w14:textId="5D244434" w:rsidR="003C3B4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35962EB" w14:textId="2734BE05" w:rsidR="00AA4FBA" w:rsidRDefault="00AA4FBA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18CE941" w14:textId="7DF4DF24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5DD3BDB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Nombre y firma</w:t>
            </w:r>
          </w:p>
          <w:p w14:paraId="134E00DA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Responsable directo del programa</w:t>
            </w:r>
          </w:p>
        </w:tc>
        <w:tc>
          <w:tcPr>
            <w:tcW w:w="3556" w:type="dxa"/>
            <w:gridSpan w:val="3"/>
          </w:tcPr>
          <w:p w14:paraId="328358D4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Vo. Bo.</w:t>
            </w:r>
          </w:p>
          <w:p w14:paraId="73F3883E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0BE9A73" w14:textId="61C0712D" w:rsidR="003C3B4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EC2BEBD" w14:textId="001C2803" w:rsidR="00AA4FBA" w:rsidRDefault="00AA4FBA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B380539" w14:textId="1C3ECAAF" w:rsidR="003C3B4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FF26A1A" w14:textId="77777777" w:rsidR="00AA4FBA" w:rsidRPr="00951BBF" w:rsidRDefault="00AA4FBA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EA80CD8" w14:textId="38364757" w:rsidR="00F8428C" w:rsidRPr="00F8428C" w:rsidRDefault="00F8428C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8428C">
              <w:rPr>
                <w:rFonts w:asciiTheme="minorHAnsi" w:hAnsiTheme="minorHAnsi" w:cstheme="minorHAnsi"/>
                <w:b/>
                <w:sz w:val="18"/>
                <w:szCs w:val="18"/>
              </w:rPr>
              <w:t>M. G. D. E. Aldo Alejandro Lujan Espinoza</w:t>
            </w:r>
          </w:p>
          <w:p w14:paraId="7E86F16C" w14:textId="16127F3D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Jefe del Depto. de G. T. y Vinculación</w:t>
            </w:r>
          </w:p>
        </w:tc>
        <w:tc>
          <w:tcPr>
            <w:tcW w:w="3734" w:type="dxa"/>
            <w:gridSpan w:val="2"/>
          </w:tcPr>
          <w:p w14:paraId="19E8CB46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Validado por</w:t>
            </w:r>
          </w:p>
          <w:p w14:paraId="12CB0CD5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2B7F709" w14:textId="2F9ABBEA" w:rsidR="003C3B4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E27D20E" w14:textId="77777777" w:rsidR="00F8428C" w:rsidRDefault="00F8428C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C6F899D" w14:textId="7DFF080D" w:rsidR="00AA4FBA" w:rsidRDefault="00AA4FBA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BE4DE86" w14:textId="77777777" w:rsidR="00AA4FBA" w:rsidRPr="00951BBF" w:rsidRDefault="00AA4FBA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EEE1A5" w14:textId="77777777" w:rsidR="00F8428C" w:rsidRPr="00951BBF" w:rsidRDefault="00F8428C" w:rsidP="00F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Dr. José Encarnación Lujan Soto</w:t>
            </w:r>
          </w:p>
          <w:p w14:paraId="4E0D3F89" w14:textId="77777777" w:rsidR="003C3B4F" w:rsidRPr="00951BBF" w:rsidRDefault="003C3B4F" w:rsidP="006A3CC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BBF">
              <w:rPr>
                <w:rFonts w:asciiTheme="minorHAnsi" w:hAnsiTheme="minorHAnsi" w:cstheme="minorHAnsi"/>
                <w:sz w:val="18"/>
                <w:szCs w:val="18"/>
              </w:rPr>
              <w:t>Subdirector de Planeación y Vinculación</w:t>
            </w:r>
          </w:p>
        </w:tc>
      </w:tr>
    </w:tbl>
    <w:p w14:paraId="7D62B185" w14:textId="77777777" w:rsidR="00B32C17" w:rsidRDefault="00B32C17" w:rsidP="00B32C17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4E412FD4" w14:textId="77777777" w:rsidR="00951BBF" w:rsidRPr="00951BBF" w:rsidRDefault="00951BBF" w:rsidP="00B32C17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E9B9221" w14:textId="31420017" w:rsidR="0009391A" w:rsidRDefault="0009391A" w:rsidP="00B32C17">
      <w:pPr>
        <w:spacing w:after="200" w:line="276" w:lineRule="auto"/>
        <w:rPr>
          <w:rFonts w:asciiTheme="minorHAnsi" w:hAnsiTheme="minorHAnsi" w:cstheme="minorHAnsi"/>
          <w:sz w:val="20"/>
          <w:szCs w:val="18"/>
        </w:rPr>
      </w:pPr>
    </w:p>
    <w:p w14:paraId="592BCD19" w14:textId="7935BDBF" w:rsidR="00B32C17" w:rsidRPr="00951BBF" w:rsidRDefault="00B32C17" w:rsidP="00AA4FBA">
      <w:pPr>
        <w:spacing w:after="200" w:line="276" w:lineRule="auto"/>
        <w:ind w:right="213"/>
        <w:jc w:val="right"/>
        <w:rPr>
          <w:rFonts w:asciiTheme="minorHAnsi" w:hAnsiTheme="minorHAnsi" w:cstheme="minorHAnsi"/>
          <w:sz w:val="18"/>
          <w:szCs w:val="18"/>
        </w:rPr>
      </w:pPr>
      <w:r w:rsidRPr="00951BBF">
        <w:rPr>
          <w:rFonts w:asciiTheme="minorHAnsi" w:hAnsiTheme="minorHAnsi" w:cstheme="minorHAnsi"/>
          <w:sz w:val="18"/>
          <w:szCs w:val="18"/>
        </w:rPr>
        <w:lastRenderedPageBreak/>
        <w:t>Folio Asignado: _______</w:t>
      </w:r>
    </w:p>
    <w:p w14:paraId="0068130D" w14:textId="77777777" w:rsidR="00B32C17" w:rsidRPr="00951BBF" w:rsidRDefault="00B32C17" w:rsidP="00AA4FB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18"/>
          <w:szCs w:val="18"/>
        </w:rPr>
      </w:pPr>
      <w:r w:rsidRPr="00951BBF">
        <w:rPr>
          <w:rFonts w:asciiTheme="minorHAnsi" w:hAnsiTheme="minorHAnsi" w:cstheme="minorHAnsi"/>
          <w:sz w:val="18"/>
          <w:szCs w:val="18"/>
        </w:rPr>
        <w:t>En la celda correspondiente Indique la cantidad de prestadores de Servicio Social requeridos de conformidad al tipo de actividad que desarrollaran y carrera</w:t>
      </w:r>
    </w:p>
    <w:p w14:paraId="33AF7A78" w14:textId="77777777" w:rsidR="00B32C17" w:rsidRPr="00951BBF" w:rsidRDefault="00B32C17" w:rsidP="00B32C1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W w:w="1190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22"/>
        <w:gridCol w:w="1851"/>
        <w:gridCol w:w="2410"/>
        <w:gridCol w:w="2410"/>
        <w:gridCol w:w="2409"/>
      </w:tblGrid>
      <w:tr w:rsidR="00AA4FBA" w:rsidRPr="00290FC7" w14:paraId="6131FCC6" w14:textId="77777777" w:rsidTr="00F64722">
        <w:trPr>
          <w:trHeight w:val="439"/>
          <w:jc w:val="center"/>
        </w:trPr>
        <w:tc>
          <w:tcPr>
            <w:tcW w:w="11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ACF5C" w14:textId="77777777" w:rsidR="00AA4FBA" w:rsidRPr="00087C60" w:rsidRDefault="00AA4FBA" w:rsidP="00457D17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87C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CARRERAS QUE ACTUALMENTE OFRECEN PRESTADORES DE SERVICIO SOCIAL</w:t>
            </w:r>
          </w:p>
        </w:tc>
      </w:tr>
      <w:tr w:rsidR="00AA4FBA" w:rsidRPr="00290FC7" w14:paraId="44AC36D4" w14:textId="77777777" w:rsidTr="00F64722">
        <w:trPr>
          <w:trHeight w:val="439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BB179D" w14:textId="77777777" w:rsidR="00AA4FBA" w:rsidRPr="00087C60" w:rsidRDefault="00AA4FBA" w:rsidP="00457D1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TIPO DE ACTIVIDADES A DESARROLLAR: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85BA28" w14:textId="77777777" w:rsidR="00AA4FBA" w:rsidRPr="00087C60" w:rsidRDefault="00AA4FBA" w:rsidP="00457D1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Ingeniería Forestal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433505" w14:textId="77777777" w:rsidR="00AA4FBA" w:rsidRPr="00087C60" w:rsidRDefault="00AA4FBA" w:rsidP="00457D1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Ingeniería en Gestión Empresarial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55EC44" w14:textId="77777777" w:rsidR="00AA4FBA" w:rsidRPr="00087C60" w:rsidRDefault="00AA4FBA" w:rsidP="00457D1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Ingeniería informática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55B275" w14:textId="77777777" w:rsidR="00AA4FBA" w:rsidRPr="00087C60" w:rsidRDefault="00AA4FBA" w:rsidP="00457D1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087C60">
              <w:rPr>
                <w:rFonts w:asciiTheme="minorHAnsi" w:hAnsiTheme="minorHAnsi" w:cstheme="minorHAnsi"/>
                <w:b/>
                <w:sz w:val="20"/>
                <w:szCs w:val="20"/>
              </w:rPr>
              <w:t>Subtotal por actividad</w:t>
            </w:r>
          </w:p>
        </w:tc>
      </w:tr>
      <w:tr w:rsidR="00AA4FBA" w:rsidRPr="00290FC7" w14:paraId="4E68441F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03477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Apoyo Administrativo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97DB6" w14:textId="77777777" w:rsidR="00AA4FBA" w:rsidRPr="00BF2FFD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8B012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76D3F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6C108" w14:textId="77777777" w:rsidR="00AA4FBA" w:rsidRPr="00BF2FFD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</w:pPr>
          </w:p>
        </w:tc>
      </w:tr>
      <w:tr w:rsidR="00F64722" w:rsidRPr="00290FC7" w14:paraId="5F13C52C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A289D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Apoyo a la Investigación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D039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F599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AEB9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B543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2F760BB1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0102A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Apoyo a la Salud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D34F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F2C14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AE5D0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F41A5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7F0F2935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B5A58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Apoyo a Laboratorio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C206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15B23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2A66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7F59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1D9F3FC9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CD915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Atención a Usuarios/Clientes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B3CD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89A7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9EC3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E898A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693EAF87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ED4E5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Cuidado al Medio Ambiente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049F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20C7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4F8A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6502E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1A7CE3F1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BE70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Desarrollo Comunitario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93D8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2B868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9600B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6865A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38A24683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65B3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Desarrollo de Sistemas/Software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5301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1213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2C07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138A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2171DB4F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DDF7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Educación para Adultos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266B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C0F9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0CBB9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46C0D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64C58104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1C19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Elaboración de Proyectos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BFFA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ABF2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31964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C6D4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408B0119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353AB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Programas de Contingencia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791A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93D6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37E30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E49B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4204F148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6006A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Mantenimiento de Equipo e Instalaciones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9E4C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7C7DE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45AB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AFE6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6E4980AC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9321E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Promoción Cultural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965E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97C73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1BA0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866B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09CB7FF9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A4378" w14:textId="77777777" w:rsidR="00AA4FBA" w:rsidRPr="00290FC7" w:rsidRDefault="00AA4FBA" w:rsidP="00457D1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Promoción Deportiva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052C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233C4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8A452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4A786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F64722" w:rsidRPr="00290FC7" w14:paraId="58EBE14E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92116" w14:textId="77777777" w:rsidR="00AA4FBA" w:rsidRPr="00290FC7" w:rsidRDefault="00AA4FBA" w:rsidP="00457D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Otras (especifique):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3A96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4E0D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24674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A230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AA4FBA" w:rsidRPr="00290FC7" w14:paraId="2A069DC2" w14:textId="77777777" w:rsidTr="00F64722">
        <w:trPr>
          <w:trHeight w:val="340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2F4D51" w14:textId="77777777" w:rsidR="00AA4FBA" w:rsidRPr="00290FC7" w:rsidRDefault="00AA4FBA" w:rsidP="00457D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290F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Subtotal por carrera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B6106A" w14:textId="77777777" w:rsidR="00AA4FBA" w:rsidRPr="00BF2FFD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A0933D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3D782F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861A4" w14:textId="77777777" w:rsidR="00AA4FBA" w:rsidRPr="00290FC7" w:rsidRDefault="00AA4FBA" w:rsidP="00F6472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AA4FBA" w:rsidRPr="00290FC7" w14:paraId="3DD4C298" w14:textId="77777777" w:rsidTr="00F64722">
        <w:trPr>
          <w:trHeight w:val="212"/>
          <w:jc w:val="center"/>
        </w:trPr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ADED266" w14:textId="77777777" w:rsidR="00AA4FBA" w:rsidRPr="00290FC7" w:rsidRDefault="00AA4FBA" w:rsidP="00457D1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3A725D" w14:textId="77777777" w:rsidR="00AA4FBA" w:rsidRPr="00BF2FFD" w:rsidRDefault="00AA4FBA" w:rsidP="00457D17">
            <w:pPr>
              <w:spacing w:line="276" w:lineRule="auto"/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084FB1" w14:textId="144EF02A" w:rsidR="00AA4FBA" w:rsidRPr="00290FC7" w:rsidRDefault="00AA4FBA" w:rsidP="00AA4FBA">
            <w:pPr>
              <w:spacing w:line="276" w:lineRule="auto"/>
              <w:jc w:val="right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951BB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TOTAL, DE PRESTADORES SOLICITADOS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E622E0" w14:textId="77777777" w:rsidR="00AA4FBA" w:rsidRPr="00290FC7" w:rsidRDefault="00AA4FBA" w:rsidP="00457D1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</w:tbl>
    <w:p w14:paraId="1F84B3E2" w14:textId="151F9E61" w:rsidR="00FE68A0" w:rsidRDefault="00FE68A0" w:rsidP="00B32C17">
      <w:pPr>
        <w:rPr>
          <w:rFonts w:asciiTheme="minorHAnsi" w:hAnsiTheme="minorHAnsi" w:cstheme="minorHAnsi"/>
          <w:sz w:val="18"/>
          <w:szCs w:val="18"/>
        </w:rPr>
      </w:pPr>
    </w:p>
    <w:p w14:paraId="790BBDC3" w14:textId="77777777" w:rsidR="00F64722" w:rsidRDefault="00F64722" w:rsidP="00B32C17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2268"/>
        <w:gridCol w:w="1417"/>
        <w:gridCol w:w="567"/>
        <w:gridCol w:w="1417"/>
        <w:gridCol w:w="567"/>
        <w:gridCol w:w="1059"/>
        <w:gridCol w:w="567"/>
      </w:tblGrid>
      <w:tr w:rsidR="00AA4FBA" w14:paraId="56F5F3B8" w14:textId="77777777" w:rsidTr="00457D17">
        <w:trPr>
          <w:jc w:val="center"/>
        </w:trPr>
        <w:tc>
          <w:tcPr>
            <w:tcW w:w="4560" w:type="dxa"/>
            <w:vAlign w:val="center"/>
          </w:tcPr>
          <w:p w14:paraId="7EFA54BC" w14:textId="77777777" w:rsidR="00AA4FBA" w:rsidRPr="004B5D7F" w:rsidRDefault="00AA4FBA" w:rsidP="00457D17">
            <w:pPr>
              <w:rPr>
                <w:sz w:val="18"/>
                <w:szCs w:val="18"/>
                <w:lang w:val="es-ES"/>
              </w:rPr>
            </w:pPr>
            <w:r w:rsidRPr="004B5D7F">
              <w:rPr>
                <w:rFonts w:asciiTheme="minorHAnsi" w:hAnsiTheme="minorHAnsi"/>
                <w:sz w:val="18"/>
                <w:szCs w:val="18"/>
              </w:rPr>
              <w:t>Horario en que se requiere acudan los servidores sociales: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491B91E" w14:textId="77777777" w:rsidR="00AA4FBA" w:rsidRPr="004B5D7F" w:rsidRDefault="00AA4FBA" w:rsidP="00457D17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45778FB0" w14:textId="77777777" w:rsidR="00AA4FBA" w:rsidRPr="004B5D7F" w:rsidRDefault="00AA4FBA" w:rsidP="00457D17">
            <w:pPr>
              <w:rPr>
                <w:sz w:val="18"/>
                <w:szCs w:val="18"/>
                <w:lang w:val="es-ES"/>
              </w:rPr>
            </w:pPr>
            <w:r w:rsidRPr="004B5D7F">
              <w:rPr>
                <w:rFonts w:asciiTheme="minorHAnsi" w:hAnsiTheme="minorHAnsi"/>
                <w:sz w:val="18"/>
                <w:szCs w:val="18"/>
              </w:rPr>
              <w:t>Por la mañana: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6D019F9" w14:textId="77777777" w:rsidR="00AA4FBA" w:rsidRPr="004B5D7F" w:rsidRDefault="00AA4FBA" w:rsidP="00457D17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4881206D" w14:textId="77777777" w:rsidR="00AA4FBA" w:rsidRPr="004B5D7F" w:rsidRDefault="00AA4FBA" w:rsidP="00457D17">
            <w:pPr>
              <w:rPr>
                <w:sz w:val="18"/>
                <w:szCs w:val="18"/>
                <w:lang w:val="es-ES"/>
              </w:rPr>
            </w:pPr>
            <w:r w:rsidRPr="004B5D7F">
              <w:rPr>
                <w:rFonts w:asciiTheme="minorHAnsi" w:hAnsiTheme="minorHAnsi"/>
                <w:sz w:val="18"/>
                <w:szCs w:val="18"/>
              </w:rPr>
              <w:t>Por la Tarde: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CC5CD91" w14:textId="77777777" w:rsidR="00AA4FBA" w:rsidRPr="004B5D7F" w:rsidRDefault="00AA4FBA" w:rsidP="00457D17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1059" w:type="dxa"/>
            <w:vAlign w:val="center"/>
          </w:tcPr>
          <w:p w14:paraId="6B6BF097" w14:textId="77777777" w:rsidR="00AA4FBA" w:rsidRPr="004B5D7F" w:rsidRDefault="00AA4FBA" w:rsidP="00457D17">
            <w:pPr>
              <w:rPr>
                <w:sz w:val="18"/>
                <w:szCs w:val="18"/>
                <w:lang w:val="es-ES"/>
              </w:rPr>
            </w:pPr>
            <w:r w:rsidRPr="004B5D7F">
              <w:rPr>
                <w:rFonts w:asciiTheme="minorHAnsi" w:hAnsiTheme="minorHAnsi"/>
                <w:sz w:val="18"/>
                <w:szCs w:val="18"/>
              </w:rPr>
              <w:t>Indistinto: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6F9C48C" w14:textId="77777777" w:rsidR="00AA4FBA" w:rsidRPr="004B5D7F" w:rsidRDefault="00AA4FBA" w:rsidP="00457D17">
            <w:pPr>
              <w:rPr>
                <w:sz w:val="18"/>
                <w:szCs w:val="18"/>
                <w:lang w:val="es-ES"/>
              </w:rPr>
            </w:pPr>
          </w:p>
        </w:tc>
      </w:tr>
    </w:tbl>
    <w:p w14:paraId="0D5FB53B" w14:textId="6BC18FA1" w:rsidR="00AA4FBA" w:rsidRDefault="00AA4FBA" w:rsidP="00B32C17">
      <w:pPr>
        <w:rPr>
          <w:rFonts w:asciiTheme="minorHAnsi" w:hAnsiTheme="minorHAnsi" w:cstheme="minorHAnsi"/>
          <w:sz w:val="18"/>
          <w:szCs w:val="18"/>
        </w:rPr>
      </w:pPr>
    </w:p>
    <w:p w14:paraId="7BB0018E" w14:textId="77777777" w:rsidR="00F64722" w:rsidRDefault="00F64722" w:rsidP="00B32C17">
      <w:pPr>
        <w:rPr>
          <w:rFonts w:asciiTheme="minorHAnsi" w:hAnsiTheme="minorHAnsi" w:cstheme="minorHAnsi"/>
          <w:sz w:val="18"/>
          <w:szCs w:val="18"/>
        </w:rPr>
      </w:pPr>
    </w:p>
    <w:sectPr w:rsidR="00F64722" w:rsidSect="00512FEA">
      <w:headerReference w:type="even" r:id="rId7"/>
      <w:headerReference w:type="default" r:id="rId8"/>
      <w:headerReference w:type="first" r:id="rId9"/>
      <w:pgSz w:w="15840" w:h="12240" w:orient="landscape"/>
      <w:pgMar w:top="1440" w:right="1080" w:bottom="993" w:left="1080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EC8B9" w14:textId="77777777" w:rsidR="00D54369" w:rsidRDefault="00D54369" w:rsidP="00EB40BA">
      <w:r>
        <w:separator/>
      </w:r>
    </w:p>
  </w:endnote>
  <w:endnote w:type="continuationSeparator" w:id="0">
    <w:p w14:paraId="599E5CEC" w14:textId="77777777" w:rsidR="00D54369" w:rsidRDefault="00D54369" w:rsidP="00EB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095CFA" w14:textId="77777777" w:rsidR="00D54369" w:rsidRDefault="00D54369" w:rsidP="00EB40BA">
      <w:r>
        <w:separator/>
      </w:r>
    </w:p>
  </w:footnote>
  <w:footnote w:type="continuationSeparator" w:id="0">
    <w:p w14:paraId="213C8BF8" w14:textId="77777777" w:rsidR="00D54369" w:rsidRDefault="00D54369" w:rsidP="00EB4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06063" w14:textId="77777777" w:rsidR="00EB40BA" w:rsidRDefault="00F8428C">
    <w:pPr>
      <w:pStyle w:val="Encabezado"/>
    </w:pPr>
    <w:r>
      <w:rPr>
        <w:noProof/>
        <w:lang w:eastAsia="es-MX"/>
      </w:rPr>
      <w:pict w14:anchorId="0723BA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8724" o:spid="_x0000_s2059" type="#_x0000_t75" style="position:absolute;margin-left:0;margin-top:0;width:396.05pt;height:396.5pt;z-index:-251657728;mso-position-horizontal:center;mso-position-horizontal-relative:margin;mso-position-vertical:center;mso-position-vertical-relative:margin" o:allowincell="f">
          <v:imagedata r:id="rId1" o:title="bg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92" w:type="dxa"/>
      <w:jc w:val="center"/>
      <w:tblBorders>
        <w:top w:val="single" w:sz="4" w:space="0" w:color="auto"/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7491"/>
      <w:gridCol w:w="1871"/>
    </w:tblGrid>
    <w:tr w:rsidR="00FF3887" w14:paraId="59796509" w14:textId="77777777" w:rsidTr="00FF3887">
      <w:trPr>
        <w:cantSplit/>
        <w:trHeight w:val="348"/>
        <w:jc w:val="center"/>
      </w:trPr>
      <w:tc>
        <w:tcPr>
          <w:tcW w:w="1630" w:type="dxa"/>
          <w:vMerge w:val="restart"/>
          <w:vAlign w:val="center"/>
        </w:tcPr>
        <w:p w14:paraId="78AEC0F6" w14:textId="77777777" w:rsidR="00FF3887" w:rsidRDefault="00FF3887" w:rsidP="00FF3887">
          <w:pPr>
            <w:ind w:right="360"/>
            <w:jc w:val="center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6704" behindDoc="0" locked="0" layoutInCell="1" allowOverlap="1" wp14:anchorId="5EC6BCF2" wp14:editId="094B74EC">
                <wp:simplePos x="0" y="0"/>
                <wp:positionH relativeFrom="column">
                  <wp:posOffset>72390</wp:posOffset>
                </wp:positionH>
                <wp:positionV relativeFrom="paragraph">
                  <wp:posOffset>-12065</wp:posOffset>
                </wp:positionV>
                <wp:extent cx="746125" cy="725170"/>
                <wp:effectExtent l="0" t="0" r="0" b="0"/>
                <wp:wrapNone/>
                <wp:docPr id="11" name="Imagen 11" descr="ESCUDO I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ESCUDO IT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91" w:type="dxa"/>
          <w:vMerge w:val="restart"/>
          <w:shd w:val="clear" w:color="auto" w:fill="D9D9D9"/>
          <w:vAlign w:val="center"/>
        </w:tcPr>
        <w:p w14:paraId="632DA6B5" w14:textId="1B45E05F" w:rsidR="00FF3887" w:rsidRPr="003C6262" w:rsidRDefault="00FF3887" w:rsidP="00FF3887">
          <w:pPr>
            <w:pStyle w:val="Piedepgina"/>
            <w:jc w:val="center"/>
            <w:rPr>
              <w:rFonts w:ascii="Arial Narrow" w:hAnsi="Arial Narrow" w:cs="Arial"/>
              <w:b/>
              <w:sz w:val="24"/>
              <w:szCs w:val="24"/>
            </w:rPr>
          </w:pPr>
          <w:r w:rsidRPr="003C6262">
            <w:rPr>
              <w:rFonts w:ascii="Arial Narrow" w:hAnsi="Arial Narrow" w:cs="Arial"/>
              <w:b/>
              <w:sz w:val="24"/>
              <w:szCs w:val="24"/>
            </w:rPr>
            <w:t xml:space="preserve">Formato para Solicitud </w:t>
          </w:r>
          <w:r>
            <w:rPr>
              <w:rFonts w:ascii="Arial Narrow" w:hAnsi="Arial Narrow" w:cs="Arial"/>
              <w:b/>
              <w:sz w:val="24"/>
              <w:szCs w:val="24"/>
            </w:rPr>
            <w:t>In</w:t>
          </w:r>
          <w:r w:rsidRPr="003C6262">
            <w:rPr>
              <w:rFonts w:ascii="Arial Narrow" w:hAnsi="Arial Narrow" w:cs="Arial"/>
              <w:b/>
              <w:sz w:val="24"/>
              <w:szCs w:val="24"/>
            </w:rPr>
            <w:t>terna de Servidores Sociales</w:t>
          </w:r>
        </w:p>
      </w:tc>
      <w:tc>
        <w:tcPr>
          <w:tcW w:w="1871" w:type="dxa"/>
          <w:shd w:val="clear" w:color="auto" w:fill="D9D9D9"/>
          <w:vAlign w:val="center"/>
        </w:tcPr>
        <w:p w14:paraId="69616C02" w14:textId="13F76B7B" w:rsidR="00FF3887" w:rsidRPr="003C6262" w:rsidRDefault="00FF3887" w:rsidP="00FF3887">
          <w:pPr>
            <w:pStyle w:val="Piedepgina"/>
            <w:jc w:val="center"/>
            <w:rPr>
              <w:rFonts w:ascii="Arial" w:hAnsi="Arial" w:cs="Arial"/>
              <w:b/>
            </w:rPr>
          </w:pPr>
          <w:r w:rsidRPr="003C6262">
            <w:rPr>
              <w:rFonts w:ascii="Arial Narrow" w:hAnsi="Arial Narrow" w:cs="Arial"/>
              <w:b/>
            </w:rPr>
            <w:t>ITES-VI-PO-002-0</w:t>
          </w:r>
          <w:r>
            <w:rPr>
              <w:rFonts w:ascii="Arial Narrow" w:hAnsi="Arial Narrow" w:cs="Arial"/>
              <w:b/>
            </w:rPr>
            <w:t>2</w:t>
          </w:r>
        </w:p>
      </w:tc>
    </w:tr>
    <w:tr w:rsidR="00FF3887" w14:paraId="1071E142" w14:textId="77777777" w:rsidTr="00FF3887">
      <w:trPr>
        <w:cantSplit/>
        <w:trHeight w:val="510"/>
        <w:jc w:val="center"/>
      </w:trPr>
      <w:tc>
        <w:tcPr>
          <w:tcW w:w="1630" w:type="dxa"/>
          <w:vMerge/>
          <w:vAlign w:val="center"/>
        </w:tcPr>
        <w:p w14:paraId="21260215" w14:textId="77777777" w:rsidR="00FF3887" w:rsidRDefault="00FF3887" w:rsidP="00FF3887">
          <w:pPr>
            <w:pStyle w:val="Encabezado"/>
            <w:jc w:val="center"/>
          </w:pPr>
        </w:p>
      </w:tc>
      <w:tc>
        <w:tcPr>
          <w:tcW w:w="7491" w:type="dxa"/>
          <w:vMerge/>
          <w:shd w:val="clear" w:color="auto" w:fill="D9D9D9"/>
          <w:vAlign w:val="center"/>
        </w:tcPr>
        <w:p w14:paraId="4A2AA41D" w14:textId="77777777" w:rsidR="00FF3887" w:rsidRDefault="00FF3887" w:rsidP="00FF3887">
          <w:pPr>
            <w:jc w:val="center"/>
            <w:rPr>
              <w:rFonts w:ascii="Arial" w:hAnsi="Arial" w:cs="Arial"/>
            </w:rPr>
          </w:pPr>
        </w:p>
      </w:tc>
      <w:tc>
        <w:tcPr>
          <w:tcW w:w="1871" w:type="dxa"/>
          <w:shd w:val="clear" w:color="auto" w:fill="D9D9D9" w:themeFill="background1" w:themeFillShade="D9"/>
          <w:vAlign w:val="center"/>
        </w:tcPr>
        <w:p w14:paraId="60E6C71F" w14:textId="77777777" w:rsidR="00FF3887" w:rsidRPr="003C6262" w:rsidRDefault="00FF3887" w:rsidP="00FF388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3C6262">
            <w:rPr>
              <w:rFonts w:ascii="Arial" w:hAnsi="Arial" w:cs="Arial"/>
              <w:sz w:val="22"/>
              <w:szCs w:val="22"/>
            </w:rPr>
            <w:t>Revisión:</w:t>
          </w:r>
          <w:r w:rsidRPr="003C6262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t>0</w:t>
          </w:r>
        </w:p>
      </w:tc>
    </w:tr>
    <w:tr w:rsidR="00FF3887" w14:paraId="15F478B0" w14:textId="77777777" w:rsidTr="00FF3887">
      <w:trPr>
        <w:cantSplit/>
        <w:trHeight w:val="381"/>
        <w:jc w:val="center"/>
      </w:trPr>
      <w:tc>
        <w:tcPr>
          <w:tcW w:w="1630" w:type="dxa"/>
          <w:vMerge/>
          <w:vAlign w:val="center"/>
        </w:tcPr>
        <w:p w14:paraId="7BDB5127" w14:textId="77777777" w:rsidR="00FF3887" w:rsidRDefault="00FF3887" w:rsidP="00FF3887">
          <w:pPr>
            <w:pStyle w:val="Encabezado"/>
            <w:tabs>
              <w:tab w:val="clear" w:pos="4419"/>
              <w:tab w:val="clear" w:pos="8838"/>
            </w:tabs>
            <w:jc w:val="center"/>
          </w:pPr>
        </w:p>
      </w:tc>
      <w:tc>
        <w:tcPr>
          <w:tcW w:w="7491" w:type="dxa"/>
          <w:shd w:val="clear" w:color="auto" w:fill="D9D9D9"/>
          <w:vAlign w:val="center"/>
        </w:tcPr>
        <w:p w14:paraId="27C53D81" w14:textId="77777777" w:rsidR="00FF3887" w:rsidRDefault="00FF3887" w:rsidP="00FF3887">
          <w:pPr>
            <w:pStyle w:val="Encabezado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b/>
            </w:rPr>
          </w:pPr>
          <w:r w:rsidRPr="003C4FF4">
            <w:rPr>
              <w:rFonts w:ascii="Arial" w:hAnsi="Arial" w:cs="Arial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3C4FF4">
              <w:rPr>
                <w:rFonts w:ascii="Arial" w:hAnsi="Arial" w:cs="Arial"/>
              </w:rPr>
              <w:t>la Norma ISO</w:t>
            </w:r>
          </w:smartTag>
          <w:r w:rsidRPr="003C4FF4">
            <w:rPr>
              <w:rFonts w:ascii="Arial" w:hAnsi="Arial" w:cs="Arial"/>
            </w:rPr>
            <w:t xml:space="preserve"> 9001:20</w:t>
          </w:r>
          <w:r>
            <w:rPr>
              <w:rFonts w:ascii="Arial" w:hAnsi="Arial" w:cs="Arial"/>
            </w:rPr>
            <w:t>15</w:t>
          </w:r>
          <w:r>
            <w:rPr>
              <w:rFonts w:ascii="Arial" w:hAnsi="Arial" w:cs="Arial"/>
              <w:b/>
            </w:rPr>
            <w:t xml:space="preserve"> 8.2.2</w:t>
          </w:r>
        </w:p>
      </w:tc>
      <w:tc>
        <w:tcPr>
          <w:tcW w:w="1871" w:type="dxa"/>
          <w:shd w:val="clear" w:color="auto" w:fill="D9D9D9"/>
          <w:vAlign w:val="center"/>
        </w:tcPr>
        <w:p w14:paraId="54D54CE9" w14:textId="537F3283" w:rsidR="00FF3887" w:rsidRPr="003C6262" w:rsidRDefault="00FF3887" w:rsidP="00FF3887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3C6262">
            <w:rPr>
              <w:rFonts w:ascii="Arial" w:hAnsi="Arial" w:cs="Arial"/>
              <w:sz w:val="22"/>
              <w:szCs w:val="22"/>
            </w:rPr>
            <w:t>Página</w:t>
          </w:r>
          <w:r w:rsidRPr="003C6262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begin"/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instrText xml:space="preserve"> PAGE </w:instrTex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separate"/>
          </w:r>
          <w:r w:rsidR="00F8428C">
            <w:rPr>
              <w:rFonts w:ascii="Arial Narrow" w:hAnsi="Arial Narrow" w:cs="Arial"/>
              <w:b/>
              <w:noProof/>
              <w:sz w:val="22"/>
              <w:szCs w:val="22"/>
            </w:rPr>
            <w:t>1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end"/>
          </w:r>
          <w:r w:rsidRPr="003C6262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3C6262">
            <w:rPr>
              <w:rFonts w:ascii="Arial" w:hAnsi="Arial" w:cs="Arial"/>
              <w:sz w:val="22"/>
              <w:szCs w:val="22"/>
            </w:rPr>
            <w:t>de</w:t>
          </w:r>
          <w:r w:rsidRPr="003C6262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begin"/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instrText xml:space="preserve"> NUMPAGES </w:instrTex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separate"/>
          </w:r>
          <w:r w:rsidR="00F8428C">
            <w:rPr>
              <w:rFonts w:ascii="Arial Narrow" w:hAnsi="Arial Narrow" w:cs="Arial"/>
              <w:b/>
              <w:noProof/>
              <w:sz w:val="22"/>
              <w:szCs w:val="22"/>
            </w:rPr>
            <w:t>2</w:t>
          </w:r>
          <w:r w:rsidRPr="003C6262">
            <w:rPr>
              <w:rFonts w:ascii="Arial Narrow" w:hAnsi="Arial Narrow" w:cs="Arial"/>
              <w:b/>
              <w:sz w:val="22"/>
              <w:szCs w:val="22"/>
            </w:rPr>
            <w:fldChar w:fldCharType="end"/>
          </w:r>
        </w:p>
      </w:tc>
    </w:tr>
  </w:tbl>
  <w:p w14:paraId="719F9D64" w14:textId="77777777" w:rsidR="00FF3887" w:rsidRDefault="00FF3887" w:rsidP="00D9510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90F94" w14:textId="77777777" w:rsidR="00EB40BA" w:rsidRDefault="00F8428C">
    <w:pPr>
      <w:pStyle w:val="Encabezado"/>
    </w:pPr>
    <w:r>
      <w:rPr>
        <w:noProof/>
        <w:lang w:eastAsia="es-MX"/>
      </w:rPr>
      <w:pict w14:anchorId="0518E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48723" o:spid="_x0000_s2058" type="#_x0000_t75" style="position:absolute;margin-left:0;margin-top:0;width:396.05pt;height:396.5pt;z-index:-251658752;mso-position-horizontal:center;mso-position-horizontal-relative:margin;mso-position-vertical:center;mso-position-vertical-relative:margin" o:allowincell="f">
          <v:imagedata r:id="rId1" o:title="bg201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39D"/>
    <w:rsid w:val="00002677"/>
    <w:rsid w:val="00010B2C"/>
    <w:rsid w:val="000312A8"/>
    <w:rsid w:val="00054B31"/>
    <w:rsid w:val="0005789B"/>
    <w:rsid w:val="0008037E"/>
    <w:rsid w:val="00086383"/>
    <w:rsid w:val="0009391A"/>
    <w:rsid w:val="000A7BF9"/>
    <w:rsid w:val="000C5AD1"/>
    <w:rsid w:val="000E477E"/>
    <w:rsid w:val="0010744B"/>
    <w:rsid w:val="00111522"/>
    <w:rsid w:val="00137A3B"/>
    <w:rsid w:val="00176521"/>
    <w:rsid w:val="0019054F"/>
    <w:rsid w:val="00191266"/>
    <w:rsid w:val="001960D0"/>
    <w:rsid w:val="001964A3"/>
    <w:rsid w:val="001C2D53"/>
    <w:rsid w:val="001D0BCC"/>
    <w:rsid w:val="001E4685"/>
    <w:rsid w:val="001E70C5"/>
    <w:rsid w:val="002000D8"/>
    <w:rsid w:val="002116C7"/>
    <w:rsid w:val="00213C64"/>
    <w:rsid w:val="00265B3C"/>
    <w:rsid w:val="00271AA4"/>
    <w:rsid w:val="002758D8"/>
    <w:rsid w:val="00277B8F"/>
    <w:rsid w:val="00295A16"/>
    <w:rsid w:val="002A4752"/>
    <w:rsid w:val="002D6B39"/>
    <w:rsid w:val="002E08DC"/>
    <w:rsid w:val="002E5D0D"/>
    <w:rsid w:val="00325540"/>
    <w:rsid w:val="003378D8"/>
    <w:rsid w:val="00364681"/>
    <w:rsid w:val="00367D39"/>
    <w:rsid w:val="00367DE6"/>
    <w:rsid w:val="00385A39"/>
    <w:rsid w:val="003978CD"/>
    <w:rsid w:val="003B2386"/>
    <w:rsid w:val="003C00FA"/>
    <w:rsid w:val="003C3B4F"/>
    <w:rsid w:val="003E3813"/>
    <w:rsid w:val="00400739"/>
    <w:rsid w:val="004171CF"/>
    <w:rsid w:val="00422733"/>
    <w:rsid w:val="0043388F"/>
    <w:rsid w:val="0048159E"/>
    <w:rsid w:val="004B3150"/>
    <w:rsid w:val="004D10CB"/>
    <w:rsid w:val="004D5500"/>
    <w:rsid w:val="004F0243"/>
    <w:rsid w:val="004F2497"/>
    <w:rsid w:val="0050214A"/>
    <w:rsid w:val="00505AF9"/>
    <w:rsid w:val="00512FEA"/>
    <w:rsid w:val="00517E98"/>
    <w:rsid w:val="00525293"/>
    <w:rsid w:val="00530693"/>
    <w:rsid w:val="0053475E"/>
    <w:rsid w:val="00536420"/>
    <w:rsid w:val="005448C2"/>
    <w:rsid w:val="00550114"/>
    <w:rsid w:val="00552A0E"/>
    <w:rsid w:val="00584050"/>
    <w:rsid w:val="005E44D1"/>
    <w:rsid w:val="00625918"/>
    <w:rsid w:val="00642807"/>
    <w:rsid w:val="00656AFC"/>
    <w:rsid w:val="0069202A"/>
    <w:rsid w:val="00694313"/>
    <w:rsid w:val="006C0C9E"/>
    <w:rsid w:val="007126FA"/>
    <w:rsid w:val="00734AAB"/>
    <w:rsid w:val="007440C8"/>
    <w:rsid w:val="007443D4"/>
    <w:rsid w:val="00752DFF"/>
    <w:rsid w:val="00766DC7"/>
    <w:rsid w:val="007713AB"/>
    <w:rsid w:val="00773B50"/>
    <w:rsid w:val="007946A1"/>
    <w:rsid w:val="007965DE"/>
    <w:rsid w:val="007A4E60"/>
    <w:rsid w:val="007F3D0B"/>
    <w:rsid w:val="00801CF6"/>
    <w:rsid w:val="00822805"/>
    <w:rsid w:val="008320AF"/>
    <w:rsid w:val="008814CE"/>
    <w:rsid w:val="00881F74"/>
    <w:rsid w:val="00886C3F"/>
    <w:rsid w:val="00896315"/>
    <w:rsid w:val="008E61B0"/>
    <w:rsid w:val="008F23DC"/>
    <w:rsid w:val="008F31E4"/>
    <w:rsid w:val="00905E7A"/>
    <w:rsid w:val="00923A04"/>
    <w:rsid w:val="00951BBF"/>
    <w:rsid w:val="0095726A"/>
    <w:rsid w:val="009939F6"/>
    <w:rsid w:val="009A0178"/>
    <w:rsid w:val="009A139D"/>
    <w:rsid w:val="009C1B9C"/>
    <w:rsid w:val="009D491E"/>
    <w:rsid w:val="009D6B9A"/>
    <w:rsid w:val="009D76A8"/>
    <w:rsid w:val="009E392A"/>
    <w:rsid w:val="009E44CC"/>
    <w:rsid w:val="009F2B48"/>
    <w:rsid w:val="00A01590"/>
    <w:rsid w:val="00A03771"/>
    <w:rsid w:val="00A1278C"/>
    <w:rsid w:val="00A54596"/>
    <w:rsid w:val="00A708F3"/>
    <w:rsid w:val="00A75BCB"/>
    <w:rsid w:val="00A82C5D"/>
    <w:rsid w:val="00AA4FBA"/>
    <w:rsid w:val="00AB3800"/>
    <w:rsid w:val="00AB6776"/>
    <w:rsid w:val="00AC07AF"/>
    <w:rsid w:val="00AE0904"/>
    <w:rsid w:val="00AE7CE3"/>
    <w:rsid w:val="00B1134E"/>
    <w:rsid w:val="00B23329"/>
    <w:rsid w:val="00B32C17"/>
    <w:rsid w:val="00B42EED"/>
    <w:rsid w:val="00B5106E"/>
    <w:rsid w:val="00B71A50"/>
    <w:rsid w:val="00B82E3F"/>
    <w:rsid w:val="00B913C1"/>
    <w:rsid w:val="00B92D70"/>
    <w:rsid w:val="00BA63E6"/>
    <w:rsid w:val="00BF7CAD"/>
    <w:rsid w:val="00C0646C"/>
    <w:rsid w:val="00C13DCE"/>
    <w:rsid w:val="00C365AE"/>
    <w:rsid w:val="00C53AE1"/>
    <w:rsid w:val="00D334B0"/>
    <w:rsid w:val="00D41D09"/>
    <w:rsid w:val="00D54369"/>
    <w:rsid w:val="00D62170"/>
    <w:rsid w:val="00D73B9F"/>
    <w:rsid w:val="00D74B60"/>
    <w:rsid w:val="00D937CC"/>
    <w:rsid w:val="00D95107"/>
    <w:rsid w:val="00DB4A81"/>
    <w:rsid w:val="00DB5969"/>
    <w:rsid w:val="00DC3AB3"/>
    <w:rsid w:val="00E1036F"/>
    <w:rsid w:val="00E42BD0"/>
    <w:rsid w:val="00E4423B"/>
    <w:rsid w:val="00E641E6"/>
    <w:rsid w:val="00E841F7"/>
    <w:rsid w:val="00E87C8A"/>
    <w:rsid w:val="00E97617"/>
    <w:rsid w:val="00EA13EC"/>
    <w:rsid w:val="00EB40BA"/>
    <w:rsid w:val="00EB5690"/>
    <w:rsid w:val="00EC760E"/>
    <w:rsid w:val="00EE5940"/>
    <w:rsid w:val="00EF46C7"/>
    <w:rsid w:val="00F02198"/>
    <w:rsid w:val="00F07086"/>
    <w:rsid w:val="00F1645C"/>
    <w:rsid w:val="00F463D4"/>
    <w:rsid w:val="00F566E2"/>
    <w:rsid w:val="00F64722"/>
    <w:rsid w:val="00F81BDB"/>
    <w:rsid w:val="00F8428C"/>
    <w:rsid w:val="00F855A0"/>
    <w:rsid w:val="00FA68FD"/>
    <w:rsid w:val="00FB4977"/>
    <w:rsid w:val="00FC2EB6"/>
    <w:rsid w:val="00FD418F"/>
    <w:rsid w:val="00FD62DE"/>
    <w:rsid w:val="00FD6DB7"/>
    <w:rsid w:val="00FE68A0"/>
    <w:rsid w:val="00FE6913"/>
    <w:rsid w:val="00FE7F58"/>
    <w:rsid w:val="00FF19D3"/>
    <w:rsid w:val="00FF3887"/>
    <w:rsid w:val="00FF3914"/>
    <w:rsid w:val="00FF4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60"/>
    <o:shapelayout v:ext="edit">
      <o:idmap v:ext="edit" data="1"/>
    </o:shapelayout>
  </w:shapeDefaults>
  <w:decimalSymbol w:val="."/>
  <w:listSeparator w:val=","/>
  <w14:docId w14:val="565FD41B"/>
  <w15:docId w15:val="{CDE420CB-C825-4C74-8781-3642C3B7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F46C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B40B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EB40BA"/>
  </w:style>
  <w:style w:type="paragraph" w:styleId="Piedepgina">
    <w:name w:val="footer"/>
    <w:basedOn w:val="Normal"/>
    <w:link w:val="PiedepginaCar"/>
    <w:uiPriority w:val="99"/>
    <w:unhideWhenUsed/>
    <w:rsid w:val="00EB40B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B40BA"/>
  </w:style>
  <w:style w:type="paragraph" w:styleId="Textodeglobo">
    <w:name w:val="Balloon Text"/>
    <w:basedOn w:val="Normal"/>
    <w:link w:val="TextodegloboCar"/>
    <w:uiPriority w:val="99"/>
    <w:semiHidden/>
    <w:unhideWhenUsed/>
    <w:rsid w:val="003978C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8CD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F4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39"/>
    <w:rsid w:val="007713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merodepgina">
    <w:name w:val="page number"/>
    <w:rsid w:val="009D491E"/>
    <w:rPr>
      <w:rFonts w:ascii="Times New Roman" w:hAnsi="Times New Roman"/>
      <w:color w:val="auto"/>
      <w:spacing w:val="0"/>
      <w:sz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17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7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UI\AppData\Local\Temp\Temp1_Subplan.zip\ITM_gest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60AA6-01DC-410E-ABB0-F210998BC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ITM_gestion.dotx</Template>
  <TotalTime>127</TotalTime>
  <Pages>2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MAGUI</dc:creator>
  <cp:lastModifiedBy>Usuario</cp:lastModifiedBy>
  <cp:revision>9</cp:revision>
  <cp:lastPrinted>2016-11-03T22:15:00Z</cp:lastPrinted>
  <dcterms:created xsi:type="dcterms:W3CDTF">2019-02-18T14:29:00Z</dcterms:created>
  <dcterms:modified xsi:type="dcterms:W3CDTF">2023-03-15T15:21:00Z</dcterms:modified>
</cp:coreProperties>
</file>