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714"/>
        <w:gridCol w:w="3184"/>
        <w:gridCol w:w="360"/>
        <w:gridCol w:w="1625"/>
        <w:gridCol w:w="501"/>
        <w:gridCol w:w="1559"/>
        <w:gridCol w:w="3691"/>
      </w:tblGrid>
      <w:tr w:rsidR="00CD3955" w:rsidRPr="00290FC7" w14:paraId="161A885C" w14:textId="77777777" w:rsidTr="002A0BA6">
        <w:trPr>
          <w:trHeight w:val="329"/>
          <w:jc w:val="center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3434" w14:textId="4FB44662" w:rsidR="00CD3955" w:rsidRPr="00CD3955" w:rsidRDefault="00CD3955" w:rsidP="00CD3955">
            <w:pPr>
              <w:shd w:val="clear" w:color="auto" w:fill="D9D9D9" w:themeFill="background1" w:themeFillShade="D9"/>
              <w:ind w:left="-709" w:right="-263"/>
              <w:jc w:val="center"/>
              <w:rPr>
                <w:rFonts w:asciiTheme="minorHAnsi" w:hAnsiTheme="minorHAnsi" w:cstheme="minorHAnsi"/>
              </w:rPr>
            </w:pPr>
            <w:r w:rsidRPr="00CD3955">
              <w:rPr>
                <w:rFonts w:asciiTheme="minorHAnsi" w:hAnsiTheme="minorHAnsi" w:cstheme="minorHAnsi"/>
                <w:b/>
                <w:color w:val="000000" w:themeColor="text1"/>
              </w:rPr>
              <w:t xml:space="preserve">SOLICITUD EXTERNA DE SERVIDORES SOCIALES </w:t>
            </w:r>
          </w:p>
        </w:tc>
      </w:tr>
      <w:tr w:rsidR="00CD3955" w:rsidRPr="00290FC7" w14:paraId="1640219C" w14:textId="77777777" w:rsidTr="002A0BA6">
        <w:trPr>
          <w:jc w:val="center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B0D0A" w14:textId="001F66B8" w:rsidR="00CD3955" w:rsidRPr="00CD3955" w:rsidRDefault="00CD3955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D3955">
              <w:rPr>
                <w:rFonts w:asciiTheme="minorHAnsi" w:hAnsiTheme="minorHAnsi" w:cstheme="minorHAnsi"/>
                <w:b/>
                <w:color w:val="000000" w:themeColor="text1"/>
              </w:rPr>
              <w:t>Llenar una solicitud por cada programa de servicio social declarado</w:t>
            </w:r>
          </w:p>
        </w:tc>
      </w:tr>
      <w:tr w:rsidR="00CD3955" w:rsidRPr="00290FC7" w14:paraId="404E38F2" w14:textId="77777777" w:rsidTr="002A0BA6">
        <w:trPr>
          <w:trHeight w:val="489"/>
          <w:jc w:val="center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7FF866" w14:textId="72EE9372" w:rsidR="00CD3955" w:rsidRDefault="00CD3955" w:rsidP="00B612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D3955">
              <w:rPr>
                <w:rFonts w:asciiTheme="minorHAnsi" w:hAnsiTheme="minorHAnsi" w:cstheme="minorHAnsi"/>
                <w:sz w:val="20"/>
                <w:szCs w:val="20"/>
              </w:rPr>
              <w:t>NOMBRE DE LA DEPENDENCIA O ASOCIACIÓN CIVIL:</w:t>
            </w:r>
          </w:p>
          <w:p w14:paraId="39063254" w14:textId="3DC5915D" w:rsidR="006751CD" w:rsidRDefault="006751CD" w:rsidP="00B612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66763F" w14:textId="36B4F327" w:rsidR="006751CD" w:rsidRDefault="006751CD" w:rsidP="00B612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SECTOR:</w:t>
            </w:r>
          </w:p>
          <w:p w14:paraId="60414F39" w14:textId="447358D5" w:rsidR="003570CD" w:rsidRPr="003570CD" w:rsidRDefault="003570CD" w:rsidP="00CD39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FA828B" w14:textId="77777777" w:rsidR="006751CD" w:rsidRDefault="006751CD" w:rsidP="002A0B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560522" w14:textId="77777777" w:rsidR="006751CD" w:rsidRDefault="006751CD" w:rsidP="002A0B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078638" w14:textId="77777777" w:rsidR="006751CD" w:rsidRDefault="006751CD" w:rsidP="002A0B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23BB0C" w14:textId="3CB327DF" w:rsidR="002A0BA6" w:rsidRDefault="002A0BA6" w:rsidP="002A0BA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PÚBLICA (</w:t>
            </w:r>
            <w:r w:rsidR="00A1788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) PRIVADA( </w:t>
            </w:r>
            <w:r w:rsidR="00A178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E67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178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) OTRO ( </w:t>
            </w:r>
            <w:r w:rsidR="00A1788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)</w:t>
            </w:r>
          </w:p>
          <w:p w14:paraId="4EE87B80" w14:textId="2DCB82C4" w:rsidR="00CD3955" w:rsidRPr="00290FC7" w:rsidRDefault="002A0BA6" w:rsidP="002A0BA6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ESPECIFIQUE: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9C50" w14:textId="7E24A455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DOMICILIO: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75395" w14:textId="7405D02F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CD3955" w:rsidRPr="00290FC7" w14:paraId="387635E9" w14:textId="77777777" w:rsidTr="002A0BA6">
        <w:trPr>
          <w:trHeight w:val="331"/>
          <w:jc w:val="center"/>
        </w:trPr>
        <w:tc>
          <w:tcPr>
            <w:tcW w:w="2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3C11" w14:textId="77777777" w:rsidR="00CD3955" w:rsidRPr="00CD3955" w:rsidRDefault="00CD3955" w:rsidP="00CD39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2739" w14:textId="77777777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691F" w14:textId="7D083302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TELÉFONO:</w:t>
            </w:r>
          </w:p>
        </w:tc>
        <w:tc>
          <w:tcPr>
            <w:tcW w:w="5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A7C0" w14:textId="45CBFC93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D3955" w:rsidRPr="00290FC7" w14:paraId="5F70FF97" w14:textId="77777777" w:rsidTr="002A0BA6">
        <w:trPr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AF30" w14:textId="291CEF09" w:rsidR="00CD3955" w:rsidRPr="00CD3955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D3955">
              <w:rPr>
                <w:rFonts w:asciiTheme="minorHAnsi" w:hAnsiTheme="minorHAnsi" w:cstheme="minorHAnsi"/>
                <w:sz w:val="20"/>
                <w:szCs w:val="20"/>
              </w:rPr>
              <w:t xml:space="preserve">RESPONSABLE DE LA DEPENDENCIA: 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789D" w14:textId="77777777" w:rsidR="00CD3955" w:rsidRPr="00290FC7" w:rsidRDefault="00CD3955" w:rsidP="00290FC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C40B" w14:textId="77777777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CORREO ELECTRÓNICO DEL RESPONSABLE DE LA DEPENDENCIA: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D129" w14:textId="37B09FBC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CD3955" w:rsidRPr="00290FC7" w14:paraId="0DA78443" w14:textId="77777777" w:rsidTr="002A0BA6">
        <w:trPr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C939" w14:textId="3FF1C981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RESPONSABLE DIRECTO DEL PROGRAMA EN EL PARTICIPARAN LOS SERVIDORES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BC01" w14:textId="77777777" w:rsidR="00CD3955" w:rsidRPr="00290FC7" w:rsidRDefault="00CD3955" w:rsidP="00290FC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2A3E6" w14:textId="77777777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CORREO ELECTRÓNICO DEL RESPONSABLE DIRECTO: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57F7" w14:textId="64315339" w:rsidR="00CD3955" w:rsidRPr="00290FC7" w:rsidRDefault="00CD3955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BF5363" w:rsidRPr="00290FC7" w14:paraId="0FC4FB78" w14:textId="77777777" w:rsidTr="002A0BA6">
        <w:trPr>
          <w:trHeight w:val="588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164F" w14:textId="776722BC" w:rsidR="00BF5363" w:rsidRPr="00290FC7" w:rsidRDefault="002D0C8C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ÁREA</w:t>
            </w:r>
            <w:r w:rsidR="00BF5363" w:rsidRPr="00290FC7">
              <w:rPr>
                <w:rFonts w:asciiTheme="minorHAnsi" w:hAnsiTheme="minorHAnsi" w:cstheme="minorHAnsi"/>
                <w:sz w:val="18"/>
                <w:szCs w:val="18"/>
              </w:rPr>
              <w:t>/DEPARTAMENTO:</w:t>
            </w:r>
            <w:r w:rsidR="00BF536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8629" w14:textId="0841A387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92EE" w14:textId="6D03F220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 xml:space="preserve">OFICINA O </w:t>
            </w:r>
            <w:r w:rsidR="00DA517E" w:rsidRPr="00290FC7">
              <w:rPr>
                <w:rFonts w:asciiTheme="minorHAnsi" w:hAnsiTheme="minorHAnsi" w:cstheme="minorHAnsi"/>
                <w:sz w:val="18"/>
                <w:szCs w:val="18"/>
              </w:rPr>
              <w:t>SECCIÓN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9954" w14:textId="14200C8F" w:rsidR="00BF5363" w:rsidRPr="00290FC7" w:rsidRDefault="00BF5363" w:rsidP="0065738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BF5363" w:rsidRPr="00290FC7" w14:paraId="1FFE69BF" w14:textId="77777777" w:rsidTr="002A0BA6">
        <w:trPr>
          <w:trHeight w:val="696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EDAE" w14:textId="77777777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NOMBRE DEL PROGRAMA: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139E" w14:textId="1CC93AE4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77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3E9B" w14:textId="688655F4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IMPACTO SOCIAL:</w:t>
            </w:r>
          </w:p>
        </w:tc>
      </w:tr>
      <w:tr w:rsidR="00BF5363" w:rsidRPr="00290FC7" w14:paraId="1D522684" w14:textId="77777777" w:rsidTr="002A0BA6">
        <w:trPr>
          <w:trHeight w:val="990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EFEB" w14:textId="77777777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OBJETIVO: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8B6E" w14:textId="68513A28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77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D938" w14:textId="77777777" w:rsidR="00BF5363" w:rsidRPr="00290FC7" w:rsidRDefault="00BF5363" w:rsidP="00290FC7">
            <w:pPr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BF5363" w:rsidRPr="00290FC7" w14:paraId="2989CE24" w14:textId="77777777" w:rsidTr="002A0BA6">
        <w:trPr>
          <w:trHeight w:val="706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2688" w14:textId="3B427A77" w:rsidR="00BF5363" w:rsidRPr="00BF5363" w:rsidRDefault="00BF5363" w:rsidP="00B612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s-ES"/>
              </w:rPr>
            </w:pPr>
            <w:r w:rsidRPr="00BF536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COMPENSACIÓN ECONÓMICA DE: (NO OBLIGA)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0791" w14:textId="7D0EC903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7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27E8" w14:textId="35D3E746" w:rsidR="00BF5363" w:rsidRPr="00290FC7" w:rsidRDefault="00BF5363" w:rsidP="00BF536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NUMERO DE BENEFICIARIOS: DIRECTOS __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____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___ INDIRECTOS</w:t>
            </w:r>
            <w:r w:rsidR="002D0C8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_____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_____</w:t>
            </w:r>
          </w:p>
        </w:tc>
      </w:tr>
      <w:tr w:rsidR="00111BB8" w:rsidRPr="00290FC7" w14:paraId="06736D70" w14:textId="77777777" w:rsidTr="00A918FA">
        <w:trPr>
          <w:trHeight w:val="445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61345" w14:textId="15E376E2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FECHA SOLICITUD (</w:t>
            </w:r>
            <w:proofErr w:type="spellStart"/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DD</w:t>
            </w:r>
            <w:proofErr w:type="spellEnd"/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/MM/AA):</w:t>
            </w:r>
            <w:r w:rsidR="00BF2FF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5ECA" w14:textId="37A8A956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 xml:space="preserve">FECHA DE INICIO </w:t>
            </w:r>
            <w:r w:rsidR="00DA517E" w:rsidRPr="00290FC7">
              <w:rPr>
                <w:rFonts w:asciiTheme="minorHAnsi" w:hAnsiTheme="minorHAnsi" w:cstheme="minorHAnsi"/>
                <w:sz w:val="18"/>
                <w:szCs w:val="18"/>
              </w:rPr>
              <w:t>DEL PROGRAMA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 xml:space="preserve"> (DD/MM/AA):</w:t>
            </w:r>
            <w:r w:rsidR="00BF2FF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557BA" w14:textId="0CFB8A6C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FECHA DE TERMINO DEL PROGRAMA (DD/MM/AA):</w:t>
            </w:r>
            <w:r w:rsidR="00BF2FF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111BB8" w:rsidRPr="00290FC7" w14:paraId="2132251E" w14:textId="77777777" w:rsidTr="00A918FA">
        <w:trPr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A26A0" w14:textId="77777777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RESPONSABLE DE LA DEPENDENCIA</w:t>
            </w:r>
          </w:p>
          <w:p w14:paraId="72E87FCB" w14:textId="77777777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C7B8D60" w14:textId="5C1E6C81" w:rsidR="00111BB8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356F6D" w14:textId="32B1449F" w:rsidR="004B5D7F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A26798" w14:textId="77777777" w:rsidR="004B5D7F" w:rsidRPr="00290FC7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EB74D2" w14:textId="77777777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FEBDBD" w14:textId="66298D54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NOMBRE,</w:t>
            </w:r>
            <w:r w:rsidR="00A67DA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CARGO, FIRMA Y SELLO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1309E" w14:textId="78BA23C2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RESPONSABLE DIRECTO DEL</w:t>
            </w:r>
            <w:r w:rsidR="004B5D7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PROGRAMA</w:t>
            </w:r>
          </w:p>
          <w:p w14:paraId="43931522" w14:textId="77777777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C9E9D61" w14:textId="526D1845" w:rsidR="00111BB8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48F80B" w14:textId="77777777" w:rsidR="004B5D7F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05FF43" w14:textId="77777777" w:rsidR="004B5D7F" w:rsidRPr="00290FC7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087EE2" w14:textId="77777777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37BEF4" w14:textId="3FDDFCD9" w:rsidR="00111BB8" w:rsidRPr="00290FC7" w:rsidRDefault="00A67DA2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NOMBRE, CARGO </w:t>
            </w:r>
            <w:r w:rsidR="00111BB8" w:rsidRPr="00290FC7">
              <w:rPr>
                <w:rFonts w:asciiTheme="minorHAnsi" w:hAnsiTheme="minorHAnsi" w:cstheme="minorHAnsi"/>
                <w:sz w:val="18"/>
                <w:szCs w:val="18"/>
              </w:rPr>
              <w:t>Y FIRMA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2CAF1" w14:textId="17FAD00A" w:rsidR="00111BB8" w:rsidRPr="00290FC7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Vo</w:t>
            </w:r>
            <w:proofErr w:type="spellEnd"/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. Bo.</w:t>
            </w:r>
          </w:p>
          <w:p w14:paraId="26F04BFB" w14:textId="77777777" w:rsidR="00111BB8" w:rsidRPr="005A3C95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B9F9A26" w14:textId="7F305626" w:rsidR="00111BB8" w:rsidRPr="005A3C95" w:rsidRDefault="005A3C95" w:rsidP="005A3C95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A3C95">
              <w:rPr>
                <w:rFonts w:asciiTheme="minorHAnsi" w:hAnsiTheme="minorHAnsi" w:cstheme="minorHAnsi"/>
                <w:b/>
                <w:sz w:val="18"/>
                <w:szCs w:val="18"/>
              </w:rPr>
              <w:t>M. G. D. E. Aldo Alejandro Lujan Espinoza</w:t>
            </w:r>
          </w:p>
          <w:p w14:paraId="3A93AE08" w14:textId="311F1077" w:rsidR="00111BB8" w:rsidRPr="00290FC7" w:rsidRDefault="005A3C95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Jefe del Departamento d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e Gestión</w:t>
            </w:r>
          </w:p>
          <w:p w14:paraId="4E883243" w14:textId="54FDB732" w:rsidR="00111BB8" w:rsidRPr="00290FC7" w:rsidRDefault="005A3C95" w:rsidP="002A32E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Tecnológica y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 xml:space="preserve"> Vinculación 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49073" w14:textId="5112223F" w:rsidR="00111BB8" w:rsidRDefault="00111BB8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>VALIDADO POR</w:t>
            </w:r>
            <w:r w:rsidR="004B5D7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FB8BCA1" w14:textId="2D293BFD" w:rsidR="004B5D7F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EF2809" w14:textId="74FE5116" w:rsidR="004B5D7F" w:rsidRDefault="004B5D7F" w:rsidP="00CD395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8274A7" w14:textId="77777777" w:rsidR="005A3C95" w:rsidRPr="00290FC7" w:rsidRDefault="005A3C95" w:rsidP="005A3C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C214C5" w14:textId="042D04BF" w:rsidR="005A3C95" w:rsidRPr="002A32E4" w:rsidRDefault="005A3C95" w:rsidP="005A3C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A32E4">
              <w:rPr>
                <w:rFonts w:asciiTheme="minorHAnsi" w:hAnsiTheme="minorHAnsi" w:cstheme="minorHAnsi"/>
                <w:b/>
                <w:sz w:val="18"/>
                <w:szCs w:val="18"/>
              </w:rPr>
              <w:t>Dr. José Encarnación Lujan Soto</w:t>
            </w:r>
          </w:p>
          <w:p w14:paraId="3B0746C1" w14:textId="2F9D5975" w:rsidR="00111BB8" w:rsidRPr="00290FC7" w:rsidRDefault="005A3C95" w:rsidP="002A32E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Subdirector de Planeación y </w:t>
            </w:r>
            <w:r w:rsidRPr="00290FC7">
              <w:rPr>
                <w:rFonts w:asciiTheme="minorHAnsi" w:hAnsiTheme="minorHAnsi" w:cstheme="minorHAnsi"/>
                <w:sz w:val="18"/>
                <w:szCs w:val="18"/>
              </w:rPr>
              <w:t xml:space="preserve">Vinculación </w:t>
            </w:r>
          </w:p>
        </w:tc>
      </w:tr>
    </w:tbl>
    <w:p w14:paraId="6E6D950E" w14:textId="3E8E83B3" w:rsidR="002E6461" w:rsidRDefault="002E6461" w:rsidP="00BF2FFD">
      <w:pPr>
        <w:rPr>
          <w:rFonts w:asciiTheme="minorHAnsi" w:hAnsiTheme="minorHAnsi"/>
          <w:sz w:val="20"/>
          <w:szCs w:val="20"/>
          <w:lang w:val="es-ES"/>
        </w:rPr>
      </w:pPr>
      <w:bookmarkStart w:id="0" w:name="_GoBack"/>
      <w:bookmarkEnd w:id="0"/>
    </w:p>
    <w:p w14:paraId="7C5F4476" w14:textId="1B0064EB" w:rsidR="004B5D7F" w:rsidRDefault="004B5D7F" w:rsidP="00BF2FFD">
      <w:pPr>
        <w:rPr>
          <w:rFonts w:asciiTheme="minorHAnsi" w:hAnsiTheme="minorHAnsi"/>
          <w:sz w:val="20"/>
          <w:szCs w:val="20"/>
          <w:lang w:val="es-ES"/>
        </w:rPr>
      </w:pPr>
    </w:p>
    <w:p w14:paraId="7CFC2C6C" w14:textId="6DED6BD1" w:rsidR="00111BB8" w:rsidRPr="00290FC7" w:rsidRDefault="00111BB8" w:rsidP="004B5D7F">
      <w:pPr>
        <w:pStyle w:val="Ttulo2"/>
        <w:spacing w:before="0" w:line="360" w:lineRule="auto"/>
        <w:ind w:right="304"/>
        <w:jc w:val="right"/>
        <w:rPr>
          <w:rFonts w:asciiTheme="minorHAnsi" w:hAnsiTheme="minorHAnsi"/>
          <w:color w:val="auto"/>
        </w:rPr>
      </w:pPr>
      <w:r w:rsidRPr="00BF2FFD">
        <w:rPr>
          <w:rFonts w:asciiTheme="minorHAnsi" w:hAnsiTheme="minorHAnsi"/>
          <w:color w:val="auto"/>
          <w:sz w:val="18"/>
          <w:szCs w:val="18"/>
        </w:rPr>
        <w:t>FOLIO ASIGNADO:</w:t>
      </w:r>
      <w:r w:rsidRPr="00290FC7">
        <w:rPr>
          <w:rFonts w:asciiTheme="minorHAnsi" w:hAnsiTheme="minorHAnsi"/>
          <w:color w:val="auto"/>
          <w:sz w:val="18"/>
          <w:szCs w:val="18"/>
        </w:rPr>
        <w:t xml:space="preserve"> ______________________</w:t>
      </w:r>
    </w:p>
    <w:p w14:paraId="555248DA" w14:textId="14E18D66" w:rsidR="002D0C8C" w:rsidRPr="004B5D7F" w:rsidRDefault="00111BB8" w:rsidP="004B5D7F">
      <w:pPr>
        <w:jc w:val="center"/>
        <w:rPr>
          <w:rFonts w:asciiTheme="minorHAnsi" w:hAnsiTheme="minorHAnsi" w:cstheme="minorHAnsi"/>
          <w:b/>
          <w:bCs/>
          <w:sz w:val="20"/>
          <w:szCs w:val="20"/>
          <w:lang w:val="es-ES"/>
        </w:rPr>
      </w:pPr>
      <w:r w:rsidRPr="004B5D7F">
        <w:rPr>
          <w:rFonts w:asciiTheme="minorHAnsi" w:hAnsiTheme="minorHAnsi"/>
          <w:sz w:val="20"/>
          <w:szCs w:val="20"/>
        </w:rPr>
        <w:t>En la celda correspondiente Indique la cantidad de prestadores de Servicio Social requeridos de conformidad al tipo de actividad que desarrollaran y carrera</w:t>
      </w:r>
    </w:p>
    <w:p w14:paraId="190FF725" w14:textId="77777777" w:rsidR="002431D3" w:rsidRDefault="002431D3"/>
    <w:tbl>
      <w:tblPr>
        <w:tblW w:w="1302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22"/>
        <w:gridCol w:w="2548"/>
        <w:gridCol w:w="2554"/>
        <w:gridCol w:w="2551"/>
        <w:gridCol w:w="2551"/>
      </w:tblGrid>
      <w:tr w:rsidR="002431D3" w:rsidRPr="00290FC7" w14:paraId="60C75119" w14:textId="77777777" w:rsidTr="00AA4BAA">
        <w:trPr>
          <w:trHeight w:val="439"/>
          <w:jc w:val="center"/>
        </w:trPr>
        <w:tc>
          <w:tcPr>
            <w:tcW w:w="13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CAFF6" w14:textId="659F540A" w:rsidR="002431D3" w:rsidRPr="00087C60" w:rsidRDefault="002431D3" w:rsidP="002431D3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7C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CARRERAS QUE ACTUALMENTE OFRECEN PRESTADORES DE SERVICIO SOCIAL</w:t>
            </w:r>
          </w:p>
        </w:tc>
      </w:tr>
      <w:tr w:rsidR="009D3B0B" w:rsidRPr="00290FC7" w14:paraId="72CF88C4" w14:textId="77777777" w:rsidTr="002431D3">
        <w:trPr>
          <w:trHeight w:val="439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44142D" w14:textId="77777777" w:rsidR="003974A8" w:rsidRPr="00087C60" w:rsidRDefault="003974A8" w:rsidP="00087C6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TIPO DE ACTIVIDADES A DESARROLLAR: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C6BF7C" w14:textId="34CC2CFF" w:rsidR="003974A8" w:rsidRPr="00087C60" w:rsidRDefault="009D3B0B" w:rsidP="002431D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Forestal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AD00A4" w14:textId="7054D7A2" w:rsidR="003974A8" w:rsidRPr="00087C60" w:rsidRDefault="003974A8" w:rsidP="00087C6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en Gestión Empresarial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FE7282" w14:textId="77A6EF40" w:rsidR="003974A8" w:rsidRPr="00087C60" w:rsidRDefault="003974A8" w:rsidP="00087C6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informática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21EEB6" w14:textId="77777777" w:rsidR="003974A8" w:rsidRPr="00087C60" w:rsidRDefault="003974A8" w:rsidP="00087C6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</w:rPr>
              <w:t>Subtotal por actividad</w:t>
            </w:r>
          </w:p>
        </w:tc>
      </w:tr>
      <w:tr w:rsidR="009D3B0B" w:rsidRPr="00290FC7" w14:paraId="6203689E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C071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Administrativo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5EA2" w14:textId="28FA114D" w:rsidR="003974A8" w:rsidRPr="00BF2FFD" w:rsidRDefault="003974A8" w:rsidP="00290FC7">
            <w:pPr>
              <w:spacing w:line="27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2D71" w14:textId="3572073F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118E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D9900" w14:textId="1C767611" w:rsidR="003974A8" w:rsidRPr="00BF2FFD" w:rsidRDefault="003974A8" w:rsidP="00290FC7">
            <w:pPr>
              <w:spacing w:line="27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</w:tr>
      <w:tr w:rsidR="009D3B0B" w:rsidRPr="00290FC7" w14:paraId="1E92B215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16A83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 Investigación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F9C1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5CF8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79AC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112D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EC0CAA7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A096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 Salud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9197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3016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9AEE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EBEE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7CCADC09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1D31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Laboratorio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C74E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C165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132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4E18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5765984A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4613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Atención a Usuarios/Clientes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03AB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9CD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0AA1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B82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712F8346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21AD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Cuidado al Medio Ambiente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DF0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3967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1C28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AA9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24E2DBE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1083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Desarrollo Comunitario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5AB7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F23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5DF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7EF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08D8E3C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D7B4F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Desarrollo de Sistemas/Software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62C3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9D3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3B85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C8F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4E8F9380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4EC5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Educación para Adultos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8D2C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8DE7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A43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2A24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61E1D07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A690B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Elaboración de Proyectos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B925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7484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CF03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65AB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753A4542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4919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Programas de Contingencia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F65C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FCB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E0E6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DE55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E10E0D3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E1C5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Mantenimiento de Equipo e Instalaciones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38E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E24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D0FB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590C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5C2F8EB3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D2BA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Promoción Cultural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D567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43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C673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B416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0A87B06D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59A5" w14:textId="77777777" w:rsidR="003974A8" w:rsidRPr="00290FC7" w:rsidRDefault="003974A8" w:rsidP="004B5D7F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Promoción Deportiva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E901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B1F1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3794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CFE0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5025251C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E47E" w14:textId="4F0BF7F5" w:rsidR="003974A8" w:rsidRPr="00290FC7" w:rsidRDefault="003974A8" w:rsidP="004B5D7F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Otras (especifique):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6BF3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0945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542F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6A3A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9D3B0B" w:rsidRPr="00290FC7" w14:paraId="118DD30D" w14:textId="77777777" w:rsidTr="002431D3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0D8EB2" w14:textId="77777777" w:rsidR="003974A8" w:rsidRPr="00290FC7" w:rsidRDefault="003974A8" w:rsidP="004B5D7F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Subtotal por carrera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280F3D" w14:textId="079C1B68" w:rsidR="003974A8" w:rsidRPr="00BF2FFD" w:rsidRDefault="003974A8" w:rsidP="00290FC7">
            <w:pPr>
              <w:spacing w:line="27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DD896C" w14:textId="728CD712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EDF496" w14:textId="77777777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55B56" w14:textId="2023CFEB" w:rsidR="003974A8" w:rsidRPr="00290FC7" w:rsidRDefault="003974A8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AA4BAA" w:rsidRPr="00290FC7" w14:paraId="32C7A2F2" w14:textId="77777777" w:rsidTr="000521E6">
        <w:trPr>
          <w:trHeight w:val="212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73C906" w14:textId="77777777" w:rsidR="00AA4BAA" w:rsidRPr="00290FC7" w:rsidRDefault="00AA4BAA" w:rsidP="00290FC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3A3C1" w14:textId="77777777" w:rsidR="00AA4BAA" w:rsidRPr="00BF2FFD" w:rsidRDefault="00AA4BAA" w:rsidP="00290FC7">
            <w:pPr>
              <w:spacing w:line="27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4A4759" w14:textId="1D62ADD2" w:rsidR="00AA4BAA" w:rsidRPr="00290FC7" w:rsidRDefault="00AA4BAA" w:rsidP="00AA4BAA">
            <w:pPr>
              <w:spacing w:line="276" w:lineRule="auto"/>
              <w:jc w:val="righ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TOTAL DE PRESTADORES SOLICITADOS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9FE2AC" w14:textId="77777777" w:rsidR="00AA4BAA" w:rsidRPr="00290FC7" w:rsidRDefault="00AA4BAA" w:rsidP="00290FC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</w:tbl>
    <w:p w14:paraId="11EFD4BD" w14:textId="79BBA2A5" w:rsidR="00111BB8" w:rsidRDefault="00111BB8" w:rsidP="00290FC7">
      <w:pPr>
        <w:pStyle w:val="Descripcin"/>
        <w:spacing w:after="0"/>
        <w:rPr>
          <w:rFonts w:asciiTheme="minorHAnsi" w:hAnsiTheme="minorHAnsi"/>
        </w:rPr>
      </w:pPr>
    </w:p>
    <w:p w14:paraId="2E5B7D11" w14:textId="0EE969DF" w:rsidR="009D3B0B" w:rsidRPr="002431D3" w:rsidRDefault="009D3B0B" w:rsidP="009D3B0B">
      <w:pPr>
        <w:rPr>
          <w:sz w:val="16"/>
          <w:szCs w:val="16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268"/>
        <w:gridCol w:w="1417"/>
        <w:gridCol w:w="567"/>
        <w:gridCol w:w="1417"/>
        <w:gridCol w:w="567"/>
        <w:gridCol w:w="1059"/>
        <w:gridCol w:w="567"/>
      </w:tblGrid>
      <w:tr w:rsidR="004B5D7F" w14:paraId="12E936C8" w14:textId="77777777" w:rsidTr="002431D3">
        <w:trPr>
          <w:jc w:val="center"/>
        </w:trPr>
        <w:tc>
          <w:tcPr>
            <w:tcW w:w="4560" w:type="dxa"/>
            <w:vAlign w:val="center"/>
          </w:tcPr>
          <w:p w14:paraId="393F07F8" w14:textId="625A83CC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Horario en que se requiere acudan los servidores sociales: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218857" w14:textId="77777777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1B7843E1" w14:textId="53AC415B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Por la mañana: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FD0D325" w14:textId="77777777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39412C6D" w14:textId="0E92E76F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Por la Tarde: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452205A" w14:textId="77777777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  <w:vAlign w:val="center"/>
          </w:tcPr>
          <w:p w14:paraId="2DAFCC80" w14:textId="0A721F8A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Indistinto: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451FFE" w14:textId="77777777" w:rsidR="004B5D7F" w:rsidRPr="004B5D7F" w:rsidRDefault="004B5D7F" w:rsidP="004B5D7F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7CD5A7D1" w14:textId="77777777" w:rsidR="004B5D7F" w:rsidRDefault="004B5D7F" w:rsidP="009D3B0B">
      <w:pPr>
        <w:rPr>
          <w:lang w:val="es-ES"/>
        </w:rPr>
      </w:pPr>
    </w:p>
    <w:sectPr w:rsidR="004B5D7F" w:rsidSect="004B5D7F">
      <w:headerReference w:type="even" r:id="rId7"/>
      <w:headerReference w:type="default" r:id="rId8"/>
      <w:headerReference w:type="first" r:id="rId9"/>
      <w:pgSz w:w="15840" w:h="12240" w:orient="landscape"/>
      <w:pgMar w:top="1633" w:right="107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AF6C6" w14:textId="77777777" w:rsidR="002C177A" w:rsidRDefault="002C177A" w:rsidP="00EB40BA">
      <w:r>
        <w:separator/>
      </w:r>
    </w:p>
  </w:endnote>
  <w:endnote w:type="continuationSeparator" w:id="0">
    <w:p w14:paraId="3C9A9B9E" w14:textId="77777777" w:rsidR="002C177A" w:rsidRDefault="002C177A" w:rsidP="00EB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5075C" w14:textId="77777777" w:rsidR="002C177A" w:rsidRDefault="002C177A" w:rsidP="00EB40BA">
      <w:r>
        <w:separator/>
      </w:r>
    </w:p>
  </w:footnote>
  <w:footnote w:type="continuationSeparator" w:id="0">
    <w:p w14:paraId="5772F486" w14:textId="77777777" w:rsidR="002C177A" w:rsidRDefault="002C177A" w:rsidP="00EB4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E1B4C" w14:textId="77777777" w:rsidR="00EB40BA" w:rsidRDefault="005A3C95">
    <w:pPr>
      <w:pStyle w:val="Encabezado"/>
    </w:pPr>
    <w:r>
      <w:rPr>
        <w:noProof/>
        <w:lang w:eastAsia="es-MX"/>
      </w:rPr>
      <w:pict w14:anchorId="6C735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4" o:spid="_x0000_s2050" type="#_x0000_t75" alt="bg2013" style="position:absolute;margin-left:0;margin-top:0;width:396.05pt;height:396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92" w:type="dxa"/>
      <w:tblInd w:w="1014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7491"/>
      <w:gridCol w:w="1871"/>
    </w:tblGrid>
    <w:tr w:rsidR="00CD3955" w14:paraId="68A0015A" w14:textId="77777777" w:rsidTr="00177D83">
      <w:trPr>
        <w:cantSplit/>
        <w:trHeight w:val="348"/>
      </w:trPr>
      <w:tc>
        <w:tcPr>
          <w:tcW w:w="1630" w:type="dxa"/>
          <w:vMerge w:val="restart"/>
          <w:vAlign w:val="center"/>
        </w:tcPr>
        <w:p w14:paraId="2B39EE07" w14:textId="6EB0EDE0" w:rsidR="00CD3955" w:rsidRDefault="00CD3955" w:rsidP="00CD3955">
          <w:pPr>
            <w:ind w:right="360"/>
            <w:jc w:val="center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776" behindDoc="0" locked="0" layoutInCell="1" allowOverlap="1" wp14:anchorId="085E784E" wp14:editId="7827E45B">
                <wp:simplePos x="0" y="0"/>
                <wp:positionH relativeFrom="column">
                  <wp:posOffset>72390</wp:posOffset>
                </wp:positionH>
                <wp:positionV relativeFrom="paragraph">
                  <wp:posOffset>-12065</wp:posOffset>
                </wp:positionV>
                <wp:extent cx="746125" cy="725170"/>
                <wp:effectExtent l="0" t="0" r="0" b="0"/>
                <wp:wrapNone/>
                <wp:docPr id="18" name="Imagen 18" descr="ESCUDO I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SCUDO IT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91" w:type="dxa"/>
          <w:vMerge w:val="restart"/>
          <w:shd w:val="clear" w:color="auto" w:fill="D9D9D9"/>
          <w:vAlign w:val="center"/>
        </w:tcPr>
        <w:p w14:paraId="686D4407" w14:textId="2D1B59FE" w:rsidR="00CD3955" w:rsidRPr="003C6262" w:rsidRDefault="00CD3955" w:rsidP="00CD3955">
          <w:pPr>
            <w:pStyle w:val="Piedepgina"/>
            <w:jc w:val="center"/>
            <w:rPr>
              <w:rFonts w:ascii="Arial Narrow" w:hAnsi="Arial Narrow" w:cs="Arial"/>
              <w:b/>
              <w:sz w:val="24"/>
              <w:szCs w:val="24"/>
            </w:rPr>
          </w:pPr>
          <w:r w:rsidRPr="003C6262">
            <w:rPr>
              <w:rFonts w:ascii="Arial Narrow" w:hAnsi="Arial Narrow" w:cs="Arial"/>
              <w:b/>
              <w:sz w:val="24"/>
              <w:szCs w:val="24"/>
            </w:rPr>
            <w:t>Formato para Solicitud de Externa de Servidores Sociales</w:t>
          </w:r>
        </w:p>
      </w:tc>
      <w:tc>
        <w:tcPr>
          <w:tcW w:w="1871" w:type="dxa"/>
          <w:shd w:val="clear" w:color="auto" w:fill="D9D9D9"/>
          <w:vAlign w:val="center"/>
        </w:tcPr>
        <w:p w14:paraId="42D7B74E" w14:textId="77777777" w:rsidR="00CD3955" w:rsidRPr="003C6262" w:rsidRDefault="00CD3955" w:rsidP="00CD3955">
          <w:pPr>
            <w:pStyle w:val="Piedepgina"/>
            <w:jc w:val="center"/>
            <w:rPr>
              <w:rFonts w:ascii="Arial" w:hAnsi="Arial" w:cs="Arial"/>
              <w:b/>
            </w:rPr>
          </w:pPr>
          <w:r w:rsidRPr="003C6262">
            <w:rPr>
              <w:rFonts w:ascii="Arial Narrow" w:hAnsi="Arial Narrow" w:cs="Arial"/>
              <w:b/>
            </w:rPr>
            <w:t>ITES-VI-PO-002-01</w:t>
          </w:r>
        </w:p>
      </w:tc>
    </w:tr>
    <w:tr w:rsidR="00CD3955" w14:paraId="0F22BB9F" w14:textId="77777777" w:rsidTr="00177D83">
      <w:trPr>
        <w:cantSplit/>
        <w:trHeight w:val="510"/>
      </w:trPr>
      <w:tc>
        <w:tcPr>
          <w:tcW w:w="1630" w:type="dxa"/>
          <w:vMerge/>
          <w:vAlign w:val="center"/>
        </w:tcPr>
        <w:p w14:paraId="5D60C79D" w14:textId="77777777" w:rsidR="00CD3955" w:rsidRDefault="00CD3955" w:rsidP="00CD3955">
          <w:pPr>
            <w:pStyle w:val="Encabezado"/>
            <w:jc w:val="center"/>
          </w:pPr>
        </w:p>
      </w:tc>
      <w:tc>
        <w:tcPr>
          <w:tcW w:w="7491" w:type="dxa"/>
          <w:vMerge/>
          <w:shd w:val="clear" w:color="auto" w:fill="D9D9D9"/>
          <w:vAlign w:val="center"/>
        </w:tcPr>
        <w:p w14:paraId="64D6BDC8" w14:textId="77777777" w:rsidR="00CD3955" w:rsidRDefault="00CD3955" w:rsidP="00CD3955">
          <w:pPr>
            <w:jc w:val="center"/>
            <w:rPr>
              <w:rFonts w:ascii="Arial" w:hAnsi="Arial" w:cs="Arial"/>
            </w:rPr>
          </w:pPr>
        </w:p>
      </w:tc>
      <w:tc>
        <w:tcPr>
          <w:tcW w:w="1871" w:type="dxa"/>
          <w:shd w:val="clear" w:color="auto" w:fill="D9D9D9" w:themeFill="background1" w:themeFillShade="D9"/>
          <w:vAlign w:val="center"/>
        </w:tcPr>
        <w:p w14:paraId="1D3B8324" w14:textId="14A29C0B" w:rsidR="00CD3955" w:rsidRPr="003C6262" w:rsidRDefault="00CD3955" w:rsidP="00CD3955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C6262">
            <w:rPr>
              <w:rFonts w:ascii="Arial" w:hAnsi="Arial" w:cs="Arial"/>
              <w:sz w:val="22"/>
              <w:szCs w:val="22"/>
            </w:rPr>
            <w:t>Revisión: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t>0</w:t>
          </w:r>
        </w:p>
      </w:tc>
    </w:tr>
    <w:tr w:rsidR="00CD3955" w14:paraId="242F361D" w14:textId="77777777" w:rsidTr="00177D83">
      <w:trPr>
        <w:cantSplit/>
        <w:trHeight w:val="381"/>
      </w:trPr>
      <w:tc>
        <w:tcPr>
          <w:tcW w:w="1630" w:type="dxa"/>
          <w:vMerge/>
          <w:vAlign w:val="center"/>
        </w:tcPr>
        <w:p w14:paraId="42847770" w14:textId="77777777" w:rsidR="00CD3955" w:rsidRDefault="00CD3955" w:rsidP="00CD3955">
          <w:pPr>
            <w:pStyle w:val="Encabezado"/>
            <w:tabs>
              <w:tab w:val="clear" w:pos="4419"/>
              <w:tab w:val="clear" w:pos="8838"/>
            </w:tabs>
            <w:jc w:val="center"/>
          </w:pPr>
        </w:p>
      </w:tc>
      <w:tc>
        <w:tcPr>
          <w:tcW w:w="7491" w:type="dxa"/>
          <w:shd w:val="clear" w:color="auto" w:fill="D9D9D9"/>
          <w:vAlign w:val="center"/>
        </w:tcPr>
        <w:p w14:paraId="6EE6D1C3" w14:textId="10A47791" w:rsidR="00CD3955" w:rsidRDefault="00CD3955" w:rsidP="00CD3955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  <w:r w:rsidRPr="003C4FF4">
            <w:rPr>
              <w:rFonts w:ascii="Arial" w:hAnsi="Arial" w:cs="Arial"/>
            </w:rPr>
            <w:t>Referencia a la Norma ISO 9001:20</w:t>
          </w:r>
          <w:r>
            <w:rPr>
              <w:rFonts w:ascii="Arial" w:hAnsi="Arial" w:cs="Arial"/>
            </w:rPr>
            <w:t>15</w:t>
          </w:r>
          <w:r>
            <w:rPr>
              <w:rFonts w:ascii="Arial" w:hAnsi="Arial" w:cs="Arial"/>
              <w:b/>
            </w:rPr>
            <w:t xml:space="preserve"> 8.2.2</w:t>
          </w:r>
        </w:p>
      </w:tc>
      <w:tc>
        <w:tcPr>
          <w:tcW w:w="1871" w:type="dxa"/>
          <w:shd w:val="clear" w:color="auto" w:fill="D9D9D9"/>
          <w:vAlign w:val="center"/>
        </w:tcPr>
        <w:p w14:paraId="280A0A05" w14:textId="660CA1E8" w:rsidR="00CD3955" w:rsidRPr="003C6262" w:rsidRDefault="00CD3955" w:rsidP="00CD3955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C6262">
            <w:rPr>
              <w:rFonts w:ascii="Arial" w:hAnsi="Arial" w:cs="Arial"/>
              <w:sz w:val="22"/>
              <w:szCs w:val="22"/>
            </w:rPr>
            <w:t>Página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instrText xml:space="preserve"> PAGE </w:instrTex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="005A3C95">
            <w:rPr>
              <w:rFonts w:ascii="Arial Narrow" w:hAnsi="Arial Narrow" w:cs="Arial"/>
              <w:b/>
              <w:noProof/>
              <w:sz w:val="22"/>
              <w:szCs w:val="22"/>
            </w:rPr>
            <w:t>2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" w:hAnsi="Arial" w:cs="Arial"/>
              <w:sz w:val="22"/>
              <w:szCs w:val="22"/>
            </w:rPr>
            <w:t>de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instrText xml:space="preserve"> NUMPAGES </w:instrTex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="005A3C95">
            <w:rPr>
              <w:rFonts w:ascii="Arial Narrow" w:hAnsi="Arial Narrow" w:cs="Arial"/>
              <w:b/>
              <w:noProof/>
              <w:sz w:val="22"/>
              <w:szCs w:val="22"/>
            </w:rPr>
            <w:t>2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</w:p>
      </w:tc>
    </w:tr>
  </w:tbl>
  <w:p w14:paraId="523CB3EA" w14:textId="77777777" w:rsidR="00CD3955" w:rsidRPr="00177D83" w:rsidRDefault="00CD3955" w:rsidP="00CD3955">
    <w:pPr>
      <w:pStyle w:val="Encabezad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D71F2" w14:textId="77777777" w:rsidR="00EB40BA" w:rsidRDefault="005A3C95">
    <w:pPr>
      <w:pStyle w:val="Encabezado"/>
    </w:pPr>
    <w:r>
      <w:rPr>
        <w:noProof/>
        <w:lang w:eastAsia="es-MX"/>
      </w:rPr>
      <w:pict w14:anchorId="6F5BAC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3" o:spid="_x0000_s2049" type="#_x0000_t75" alt="bg2013" style="position:absolute;margin-left:0;margin-top:0;width:396.05pt;height:396.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9D"/>
    <w:rsid w:val="00002677"/>
    <w:rsid w:val="00010B2C"/>
    <w:rsid w:val="00040788"/>
    <w:rsid w:val="00054FE2"/>
    <w:rsid w:val="000733A5"/>
    <w:rsid w:val="00086383"/>
    <w:rsid w:val="00087C60"/>
    <w:rsid w:val="00092900"/>
    <w:rsid w:val="000A7BF9"/>
    <w:rsid w:val="000C4071"/>
    <w:rsid w:val="000C5AD1"/>
    <w:rsid w:val="000F757E"/>
    <w:rsid w:val="00111522"/>
    <w:rsid w:val="00111BB8"/>
    <w:rsid w:val="0011350D"/>
    <w:rsid w:val="00137A3B"/>
    <w:rsid w:val="00146472"/>
    <w:rsid w:val="0017273B"/>
    <w:rsid w:val="00176521"/>
    <w:rsid w:val="00176CED"/>
    <w:rsid w:val="00177D83"/>
    <w:rsid w:val="0019054F"/>
    <w:rsid w:val="00191266"/>
    <w:rsid w:val="001960D0"/>
    <w:rsid w:val="001964A3"/>
    <w:rsid w:val="001C2D53"/>
    <w:rsid w:val="001D0BCC"/>
    <w:rsid w:val="001E4685"/>
    <w:rsid w:val="001E70C5"/>
    <w:rsid w:val="001F546D"/>
    <w:rsid w:val="002000D8"/>
    <w:rsid w:val="002116C7"/>
    <w:rsid w:val="00213C64"/>
    <w:rsid w:val="002431D3"/>
    <w:rsid w:val="00260958"/>
    <w:rsid w:val="00265B3C"/>
    <w:rsid w:val="00271AA4"/>
    <w:rsid w:val="002758D8"/>
    <w:rsid w:val="002766FC"/>
    <w:rsid w:val="00276B42"/>
    <w:rsid w:val="00287085"/>
    <w:rsid w:val="00290FC7"/>
    <w:rsid w:val="00295A16"/>
    <w:rsid w:val="002A0BA6"/>
    <w:rsid w:val="002A32E4"/>
    <w:rsid w:val="002A4C87"/>
    <w:rsid w:val="002C177A"/>
    <w:rsid w:val="002D0C8C"/>
    <w:rsid w:val="002E04A4"/>
    <w:rsid w:val="002E08DC"/>
    <w:rsid w:val="002E5D0D"/>
    <w:rsid w:val="002E6461"/>
    <w:rsid w:val="002F36B2"/>
    <w:rsid w:val="00313D2F"/>
    <w:rsid w:val="00325540"/>
    <w:rsid w:val="0034338A"/>
    <w:rsid w:val="003570CD"/>
    <w:rsid w:val="00364681"/>
    <w:rsid w:val="00366E51"/>
    <w:rsid w:val="003676B3"/>
    <w:rsid w:val="00367D39"/>
    <w:rsid w:val="00367DE6"/>
    <w:rsid w:val="00372ECF"/>
    <w:rsid w:val="003974A8"/>
    <w:rsid w:val="003978CD"/>
    <w:rsid w:val="003B2386"/>
    <w:rsid w:val="003C00FA"/>
    <w:rsid w:val="003C6262"/>
    <w:rsid w:val="00400739"/>
    <w:rsid w:val="004171CF"/>
    <w:rsid w:val="00426441"/>
    <w:rsid w:val="0043388F"/>
    <w:rsid w:val="004508AF"/>
    <w:rsid w:val="0048159E"/>
    <w:rsid w:val="00487855"/>
    <w:rsid w:val="004B5D7F"/>
    <w:rsid w:val="004D378B"/>
    <w:rsid w:val="004D5500"/>
    <w:rsid w:val="004E4B13"/>
    <w:rsid w:val="004F0243"/>
    <w:rsid w:val="004F2497"/>
    <w:rsid w:val="00505AF9"/>
    <w:rsid w:val="0051274A"/>
    <w:rsid w:val="0053475E"/>
    <w:rsid w:val="00536420"/>
    <w:rsid w:val="005448C2"/>
    <w:rsid w:val="00550114"/>
    <w:rsid w:val="00552A0E"/>
    <w:rsid w:val="005A3C95"/>
    <w:rsid w:val="005E24CE"/>
    <w:rsid w:val="005F5BE0"/>
    <w:rsid w:val="00605DE9"/>
    <w:rsid w:val="00625918"/>
    <w:rsid w:val="006514CA"/>
    <w:rsid w:val="00656258"/>
    <w:rsid w:val="00656AFC"/>
    <w:rsid w:val="0065738B"/>
    <w:rsid w:val="006640E0"/>
    <w:rsid w:val="006751CD"/>
    <w:rsid w:val="0069202A"/>
    <w:rsid w:val="00694313"/>
    <w:rsid w:val="0069728B"/>
    <w:rsid w:val="006B5DEA"/>
    <w:rsid w:val="006C0C9E"/>
    <w:rsid w:val="0070676B"/>
    <w:rsid w:val="00734AAB"/>
    <w:rsid w:val="007443D4"/>
    <w:rsid w:val="00752DFF"/>
    <w:rsid w:val="007713AB"/>
    <w:rsid w:val="00773B50"/>
    <w:rsid w:val="007946A1"/>
    <w:rsid w:val="007965DE"/>
    <w:rsid w:val="007A4E60"/>
    <w:rsid w:val="007D4380"/>
    <w:rsid w:val="007D56CB"/>
    <w:rsid w:val="007E0F5B"/>
    <w:rsid w:val="007F3D0B"/>
    <w:rsid w:val="00823399"/>
    <w:rsid w:val="0083417B"/>
    <w:rsid w:val="008812D2"/>
    <w:rsid w:val="008814CE"/>
    <w:rsid w:val="00886C3F"/>
    <w:rsid w:val="00896315"/>
    <w:rsid w:val="008A1B4C"/>
    <w:rsid w:val="008B025F"/>
    <w:rsid w:val="008B6965"/>
    <w:rsid w:val="008E61B0"/>
    <w:rsid w:val="008F23DC"/>
    <w:rsid w:val="00905E7A"/>
    <w:rsid w:val="00936CB8"/>
    <w:rsid w:val="0095726A"/>
    <w:rsid w:val="009813BC"/>
    <w:rsid w:val="009907F6"/>
    <w:rsid w:val="009A0178"/>
    <w:rsid w:val="009A139D"/>
    <w:rsid w:val="009A7590"/>
    <w:rsid w:val="009C1B9C"/>
    <w:rsid w:val="009D3B0B"/>
    <w:rsid w:val="009D76A8"/>
    <w:rsid w:val="009E44CC"/>
    <w:rsid w:val="009F0E24"/>
    <w:rsid w:val="009F2B48"/>
    <w:rsid w:val="009F4C84"/>
    <w:rsid w:val="00A01590"/>
    <w:rsid w:val="00A029FC"/>
    <w:rsid w:val="00A1278C"/>
    <w:rsid w:val="00A17887"/>
    <w:rsid w:val="00A43DF4"/>
    <w:rsid w:val="00A54596"/>
    <w:rsid w:val="00A67DA2"/>
    <w:rsid w:val="00A75BCB"/>
    <w:rsid w:val="00A82C5D"/>
    <w:rsid w:val="00A918FA"/>
    <w:rsid w:val="00AA4BAA"/>
    <w:rsid w:val="00AB3800"/>
    <w:rsid w:val="00AF17C4"/>
    <w:rsid w:val="00B1134E"/>
    <w:rsid w:val="00B23329"/>
    <w:rsid w:val="00B42EED"/>
    <w:rsid w:val="00B6127E"/>
    <w:rsid w:val="00B71A50"/>
    <w:rsid w:val="00B913C1"/>
    <w:rsid w:val="00B92D70"/>
    <w:rsid w:val="00BC0223"/>
    <w:rsid w:val="00BF2FFD"/>
    <w:rsid w:val="00BF5363"/>
    <w:rsid w:val="00C03926"/>
    <w:rsid w:val="00C25FB2"/>
    <w:rsid w:val="00C53AE1"/>
    <w:rsid w:val="00CC6E82"/>
    <w:rsid w:val="00CD3955"/>
    <w:rsid w:val="00CD4C51"/>
    <w:rsid w:val="00D41D09"/>
    <w:rsid w:val="00D4313E"/>
    <w:rsid w:val="00D74B60"/>
    <w:rsid w:val="00D95107"/>
    <w:rsid w:val="00D973C7"/>
    <w:rsid w:val="00DA517E"/>
    <w:rsid w:val="00DA669E"/>
    <w:rsid w:val="00DB4A81"/>
    <w:rsid w:val="00DC3AB3"/>
    <w:rsid w:val="00DD74A5"/>
    <w:rsid w:val="00E011A8"/>
    <w:rsid w:val="00E028BF"/>
    <w:rsid w:val="00E1036F"/>
    <w:rsid w:val="00E30C2E"/>
    <w:rsid w:val="00E42BD0"/>
    <w:rsid w:val="00E4423B"/>
    <w:rsid w:val="00E80A51"/>
    <w:rsid w:val="00E8286F"/>
    <w:rsid w:val="00E841F7"/>
    <w:rsid w:val="00E87C8A"/>
    <w:rsid w:val="00E97617"/>
    <w:rsid w:val="00EA13EC"/>
    <w:rsid w:val="00EB40BA"/>
    <w:rsid w:val="00EB5690"/>
    <w:rsid w:val="00EE5940"/>
    <w:rsid w:val="00EF46C7"/>
    <w:rsid w:val="00F058AD"/>
    <w:rsid w:val="00F07086"/>
    <w:rsid w:val="00F157E2"/>
    <w:rsid w:val="00F1645C"/>
    <w:rsid w:val="00F1785E"/>
    <w:rsid w:val="00F463D4"/>
    <w:rsid w:val="00F46D33"/>
    <w:rsid w:val="00F52644"/>
    <w:rsid w:val="00F566E2"/>
    <w:rsid w:val="00F72B9C"/>
    <w:rsid w:val="00F81694"/>
    <w:rsid w:val="00F83CD2"/>
    <w:rsid w:val="00FB4977"/>
    <w:rsid w:val="00FC2EB6"/>
    <w:rsid w:val="00FD418F"/>
    <w:rsid w:val="00FD6DB7"/>
    <w:rsid w:val="00FE3031"/>
    <w:rsid w:val="00FE67F1"/>
    <w:rsid w:val="00FE6913"/>
    <w:rsid w:val="00FF19D3"/>
    <w:rsid w:val="00FF3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112C197B"/>
  <w15:docId w15:val="{A5965495-A844-4787-A119-A6C94729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F46C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1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1B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EB40BA"/>
  </w:style>
  <w:style w:type="paragraph" w:styleId="Piedepgina">
    <w:name w:val="footer"/>
    <w:basedOn w:val="Normal"/>
    <w:link w:val="PiedepginaCar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EB40BA"/>
  </w:style>
  <w:style w:type="paragraph" w:styleId="Textodeglobo">
    <w:name w:val="Balloon Text"/>
    <w:basedOn w:val="Normal"/>
    <w:link w:val="TextodegloboCar"/>
    <w:uiPriority w:val="99"/>
    <w:semiHidden/>
    <w:unhideWhenUsed/>
    <w:rsid w:val="003978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8C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F4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39"/>
    <w:rsid w:val="007713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111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11B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111BB8"/>
    <w:pPr>
      <w:spacing w:after="200"/>
    </w:pPr>
    <w:rPr>
      <w:b/>
      <w:bCs/>
      <w:color w:val="4F81BD" w:themeColor="accent1"/>
      <w:sz w:val="18"/>
      <w:szCs w:val="18"/>
      <w:lang w:val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11BB8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11BB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rsid w:val="001F546D"/>
    <w:rPr>
      <w:rFonts w:ascii="Times New Roman" w:hAnsi="Times New Roman"/>
      <w:color w:val="auto"/>
      <w:spacing w:val="0"/>
      <w:sz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92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3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UI\AppData\Local\Temp\Temp1_Subplan.zip\ITM_gest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253B5-3855-484A-9E4A-A6E3EF63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ITM_gestion.dotx</Template>
  <TotalTime>32</TotalTime>
  <Pages>2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MAGUI</dc:creator>
  <cp:lastModifiedBy>Usuario</cp:lastModifiedBy>
  <cp:revision>15</cp:revision>
  <cp:lastPrinted>2016-11-03T22:15:00Z</cp:lastPrinted>
  <dcterms:created xsi:type="dcterms:W3CDTF">2019-10-30T18:17:00Z</dcterms:created>
  <dcterms:modified xsi:type="dcterms:W3CDTF">2023-03-15T15:25:00Z</dcterms:modified>
</cp:coreProperties>
</file>